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F0C93" w14:textId="77777777" w:rsidR="003D7DBC" w:rsidRDefault="00327077" w:rsidP="0010592D">
      <w:pPr>
        <w:pStyle w:val="Titre1"/>
        <w:spacing w:before="0"/>
      </w:pPr>
      <w:bookmarkStart w:id="0" w:name="_Toc224291500"/>
      <w:r>
        <w:t>Annexe</w:t>
      </w:r>
      <w:bookmarkEnd w:id="0"/>
      <w:r w:rsidR="003D7DBC">
        <w:t xml:space="preserve"> I : DÉCLARATION DE CONDUITE RESPONSABLE EN RECHERCHE</w:t>
      </w:r>
    </w:p>
    <w:p w14:paraId="1C1251ED" w14:textId="56534BF6" w:rsidR="003D7DBC" w:rsidRDefault="003D7DBC" w:rsidP="00581482">
      <w:r>
        <w:t xml:space="preserve">Cette déclaration doit être remplie et transmise au Bureau de la recherche </w:t>
      </w:r>
      <w:r w:rsidR="00581482">
        <w:br/>
      </w:r>
      <w:r>
        <w:t>(</w:t>
      </w:r>
      <w:hyperlink r:id="rId8" w:history="1">
        <w:r w:rsidR="00BA1A7D" w:rsidRPr="001D1D96">
          <w:rPr>
            <w:rStyle w:val="Hyperlien"/>
          </w:rPr>
          <w:t>bureau-recherche@enap.ca</w:t>
        </w:r>
      </w:hyperlink>
      <w:r w:rsidR="00BA1A7D">
        <w:t>)</w:t>
      </w:r>
      <w:r>
        <w:t xml:space="preserve"> avant d’entreprendre toute recherche, financée ou non.</w:t>
      </w:r>
    </w:p>
    <w:p w14:paraId="2B1E512B" w14:textId="22899261" w:rsidR="00327077" w:rsidRDefault="003D7DBC" w:rsidP="003D7DBC">
      <w:pPr>
        <w:pStyle w:val="Titre1"/>
      </w:pPr>
      <w:r>
        <w:t>1.</w:t>
      </w:r>
      <w:r>
        <w:tab/>
        <w:t>TITRE DU PROJET OU DE L’INFRASTRUCTURE DE RECHERCHE</w:t>
      </w:r>
    </w:p>
    <w:tbl>
      <w:tblPr>
        <w:tblW w:w="91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41"/>
      </w:tblGrid>
      <w:tr w:rsidR="003D7DBC" w:rsidRPr="003D7DBC" w14:paraId="6DCD261D" w14:textId="77777777" w:rsidTr="00011570">
        <w:trPr>
          <w:trHeight w:val="309"/>
        </w:trPr>
        <w:tc>
          <w:tcPr>
            <w:tcW w:w="9141" w:type="dxa"/>
            <w:shd w:val="clear" w:color="auto" w:fill="D9D9D9" w:themeFill="background1" w:themeFillShade="D9"/>
          </w:tcPr>
          <w:p w14:paraId="4A6DB532" w14:textId="658EFD8D" w:rsidR="003D7DBC" w:rsidRPr="003D7DBC" w:rsidRDefault="003D7DBC" w:rsidP="003D7DBC">
            <w:pPr>
              <w:pStyle w:val="Titretableau"/>
            </w:pPr>
            <w:r>
              <w:t xml:space="preserve">1.1 </w:t>
            </w:r>
            <w:r>
              <w:tab/>
            </w:r>
            <w:r w:rsidRPr="003D7DBC">
              <w:t>Titre (inscrire au long tout sigle ou acronyme)</w:t>
            </w:r>
          </w:p>
        </w:tc>
      </w:tr>
      <w:tr w:rsidR="003D7DBC" w:rsidRPr="003D7DBC" w14:paraId="06344E9B" w14:textId="77777777" w:rsidTr="003D7DBC">
        <w:trPr>
          <w:trHeight w:val="508"/>
        </w:trPr>
        <w:tc>
          <w:tcPr>
            <w:tcW w:w="9141" w:type="dxa"/>
            <w:vAlign w:val="center"/>
          </w:tcPr>
          <w:p w14:paraId="723C1666" w14:textId="77777777" w:rsidR="003D7DBC" w:rsidRPr="003D7DBC" w:rsidRDefault="003D7DBC" w:rsidP="003D7DBC">
            <w:pPr>
              <w:pStyle w:val="Textetableau"/>
            </w:pPr>
          </w:p>
        </w:tc>
      </w:tr>
    </w:tbl>
    <w:p w14:paraId="3831B5BD" w14:textId="7D597707" w:rsidR="003D7DBC" w:rsidRPr="003D7DBC" w:rsidRDefault="003D7DBC" w:rsidP="003D7DBC">
      <w:pPr>
        <w:pStyle w:val="Titre1"/>
      </w:pPr>
      <w:r>
        <w:t>2.</w:t>
      </w:r>
      <w:r>
        <w:tab/>
      </w:r>
      <w:r w:rsidRPr="003D7DBC">
        <w:t>PERSONNE RESPONSABLE DU PROJET OU DE L’INFRASTRUCTURE</w:t>
      </w:r>
    </w:p>
    <w:tbl>
      <w:tblPr>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0"/>
        <w:gridCol w:w="4590"/>
      </w:tblGrid>
      <w:tr w:rsidR="003D7DBC" w:rsidRPr="003D7DBC" w14:paraId="6DEE7176" w14:textId="77777777" w:rsidTr="00011570">
        <w:trPr>
          <w:trHeight w:val="217"/>
        </w:trPr>
        <w:tc>
          <w:tcPr>
            <w:tcW w:w="9180" w:type="dxa"/>
            <w:gridSpan w:val="2"/>
            <w:shd w:val="clear" w:color="auto" w:fill="D9D9D9" w:themeFill="background1" w:themeFillShade="D9"/>
          </w:tcPr>
          <w:p w14:paraId="70B86B04" w14:textId="77777777" w:rsidR="003D7DBC" w:rsidRPr="003D7DBC" w:rsidRDefault="003D7DBC" w:rsidP="003D7DBC">
            <w:pPr>
              <w:pStyle w:val="Titretableau"/>
            </w:pPr>
            <w:r w:rsidRPr="003D7DBC">
              <w:t>2.1</w:t>
            </w:r>
            <w:r w:rsidRPr="003D7DBC">
              <w:tab/>
              <w:t>Identification</w:t>
            </w:r>
          </w:p>
        </w:tc>
      </w:tr>
      <w:tr w:rsidR="003D7DBC" w:rsidRPr="003D7DBC" w14:paraId="32DE818F" w14:textId="77777777" w:rsidTr="00BF33B7">
        <w:trPr>
          <w:trHeight w:val="567"/>
        </w:trPr>
        <w:tc>
          <w:tcPr>
            <w:tcW w:w="4590" w:type="dxa"/>
            <w:tcBorders>
              <w:bottom w:val="single" w:sz="4" w:space="0" w:color="BFBFBF" w:themeColor="background1" w:themeShade="BF"/>
            </w:tcBorders>
            <w:vAlign w:val="center"/>
          </w:tcPr>
          <w:p w14:paraId="022B9778" w14:textId="0713813E" w:rsidR="003D7DBC" w:rsidRPr="003D7DBC" w:rsidRDefault="003D7DBC" w:rsidP="003D7DBC">
            <w:pPr>
              <w:pStyle w:val="Textetableau"/>
              <w:jc w:val="center"/>
            </w:pPr>
          </w:p>
        </w:tc>
        <w:tc>
          <w:tcPr>
            <w:tcW w:w="4590" w:type="dxa"/>
            <w:tcBorders>
              <w:bottom w:val="single" w:sz="4" w:space="0" w:color="BFBFBF" w:themeColor="background1" w:themeShade="BF"/>
            </w:tcBorders>
            <w:vAlign w:val="center"/>
          </w:tcPr>
          <w:p w14:paraId="509302C8" w14:textId="45023EAF" w:rsidR="003D7DBC" w:rsidRPr="003D7DBC" w:rsidRDefault="003D7DBC" w:rsidP="003D7DBC">
            <w:pPr>
              <w:pStyle w:val="Textetableau"/>
              <w:jc w:val="center"/>
            </w:pPr>
          </w:p>
        </w:tc>
      </w:tr>
      <w:tr w:rsidR="003D7DBC" w:rsidRPr="003D7DBC" w14:paraId="1D307CB1" w14:textId="77777777" w:rsidTr="00BF33B7">
        <w:trPr>
          <w:trHeight w:val="221"/>
        </w:trPr>
        <w:tc>
          <w:tcPr>
            <w:tcW w:w="4590" w:type="dxa"/>
            <w:tcBorders>
              <w:top w:val="single" w:sz="4" w:space="0" w:color="BFBFBF" w:themeColor="background1" w:themeShade="BF"/>
            </w:tcBorders>
          </w:tcPr>
          <w:p w14:paraId="6D2F2744" w14:textId="68096F27" w:rsidR="003D7DBC" w:rsidRPr="00BF33B7" w:rsidRDefault="003D7DBC" w:rsidP="00011570">
            <w:pPr>
              <w:pStyle w:val="Indicationtableau"/>
              <w:rPr>
                <w:sz w:val="14"/>
                <w:szCs w:val="14"/>
              </w:rPr>
            </w:pPr>
            <w:r w:rsidRPr="00BF33B7">
              <w:rPr>
                <w:sz w:val="14"/>
                <w:szCs w:val="14"/>
              </w:rPr>
              <w:t>Prénom</w:t>
            </w:r>
          </w:p>
        </w:tc>
        <w:tc>
          <w:tcPr>
            <w:tcW w:w="4590" w:type="dxa"/>
            <w:tcBorders>
              <w:top w:val="single" w:sz="4" w:space="0" w:color="BFBFBF" w:themeColor="background1" w:themeShade="BF"/>
            </w:tcBorders>
          </w:tcPr>
          <w:p w14:paraId="4C95782F" w14:textId="347B6BE4" w:rsidR="003D7DBC" w:rsidRPr="00BF33B7" w:rsidRDefault="003D7DBC" w:rsidP="003D7DBC">
            <w:pPr>
              <w:pStyle w:val="Textetableau"/>
              <w:spacing w:before="0" w:after="0"/>
              <w:jc w:val="center"/>
              <w:rPr>
                <w:sz w:val="14"/>
                <w:szCs w:val="14"/>
              </w:rPr>
            </w:pPr>
            <w:r w:rsidRPr="00BF33B7">
              <w:rPr>
                <w:sz w:val="14"/>
                <w:szCs w:val="14"/>
              </w:rPr>
              <w:t>Nom</w:t>
            </w:r>
          </w:p>
        </w:tc>
      </w:tr>
      <w:tr w:rsidR="003D7DBC" w:rsidRPr="003D7DBC" w14:paraId="70D53E64" w14:textId="77777777" w:rsidTr="00011570">
        <w:trPr>
          <w:trHeight w:val="97"/>
        </w:trPr>
        <w:tc>
          <w:tcPr>
            <w:tcW w:w="9180" w:type="dxa"/>
            <w:gridSpan w:val="2"/>
            <w:shd w:val="clear" w:color="auto" w:fill="E7E6E6"/>
          </w:tcPr>
          <w:p w14:paraId="4E3C0D40" w14:textId="79AE3765" w:rsidR="003D7DBC" w:rsidRPr="003D7DBC" w:rsidRDefault="003D7DBC" w:rsidP="00011570">
            <w:pPr>
              <w:pStyle w:val="Titretableau"/>
            </w:pPr>
            <w:r w:rsidRPr="003D7DBC">
              <w:t>2.2</w:t>
            </w:r>
            <w:r w:rsidRPr="003D7DBC">
              <w:tab/>
              <w:t>Statut</w:t>
            </w:r>
            <w:r w:rsidR="006A2EB1">
              <w:t xml:space="preserve"> (</w:t>
            </w:r>
            <w:r w:rsidRPr="003D7DBC">
              <w:t>cocher et compléter selon ce qui est applicable</w:t>
            </w:r>
            <w:r w:rsidR="006A2EB1">
              <w:t>)</w:t>
            </w:r>
          </w:p>
        </w:tc>
      </w:tr>
      <w:tr w:rsidR="00011570" w:rsidRPr="003D7DBC" w14:paraId="6B35535D" w14:textId="77777777" w:rsidTr="00BF33B7">
        <w:trPr>
          <w:trHeight w:val="567"/>
        </w:trPr>
        <w:tc>
          <w:tcPr>
            <w:tcW w:w="4590" w:type="dxa"/>
            <w:vMerge w:val="restart"/>
            <w:vAlign w:val="center"/>
          </w:tcPr>
          <w:p w14:paraId="7C2F5F7E" w14:textId="0F013ECF" w:rsidR="00011570" w:rsidRPr="006A2EB1" w:rsidRDefault="00320F6C" w:rsidP="006A2EB1">
            <w:pPr>
              <w:pStyle w:val="Textetableau"/>
              <w:ind w:left="321" w:hanging="321"/>
            </w:pPr>
            <w:sdt>
              <w:sdtPr>
                <w:id w:val="-962960147"/>
                <w14:checkbox>
                  <w14:checked w14:val="0"/>
                  <w14:checkedState w14:val="2612" w14:font="MS Gothic"/>
                  <w14:uncheckedState w14:val="2610" w14:font="MS Gothic"/>
                </w14:checkbox>
              </w:sdtPr>
              <w:sdtEndPr/>
              <w:sdtContent>
                <w:r w:rsidR="006A2EB1">
                  <w:rPr>
                    <w:rFonts w:ascii="MS Gothic" w:eastAsia="MS Gothic" w:hAnsi="MS Gothic" w:hint="eastAsia"/>
                  </w:rPr>
                  <w:t>☐</w:t>
                </w:r>
              </w:sdtContent>
            </w:sdt>
            <w:r w:rsidR="006A2EB1">
              <w:tab/>
            </w:r>
            <w:r w:rsidR="00011570" w:rsidRPr="006A2EB1">
              <w:t>Professeur</w:t>
            </w:r>
            <w:r w:rsidR="00BA1A7D">
              <w:t>, professeure</w:t>
            </w:r>
            <w:r w:rsidR="007A24D5">
              <w:t xml:space="preserve"> </w:t>
            </w:r>
            <w:r w:rsidR="007A24D5">
              <w:br/>
              <w:t>(passez à la question 3)</w:t>
            </w:r>
          </w:p>
        </w:tc>
        <w:tc>
          <w:tcPr>
            <w:tcW w:w="4590" w:type="dxa"/>
            <w:tcBorders>
              <w:bottom w:val="single" w:sz="4" w:space="0" w:color="BFBFBF" w:themeColor="background1" w:themeShade="BF"/>
            </w:tcBorders>
            <w:vAlign w:val="center"/>
          </w:tcPr>
          <w:p w14:paraId="55F9CCDE" w14:textId="519CA845" w:rsidR="00011570" w:rsidRPr="003D7DBC" w:rsidRDefault="00011570" w:rsidP="00011570">
            <w:pPr>
              <w:pStyle w:val="Textetableau"/>
            </w:pPr>
          </w:p>
        </w:tc>
      </w:tr>
      <w:tr w:rsidR="00011570" w:rsidRPr="003D7DBC" w14:paraId="0958710B" w14:textId="77777777" w:rsidTr="00BF33B7">
        <w:trPr>
          <w:trHeight w:val="70"/>
        </w:trPr>
        <w:tc>
          <w:tcPr>
            <w:tcW w:w="4590" w:type="dxa"/>
            <w:vMerge/>
            <w:vAlign w:val="center"/>
          </w:tcPr>
          <w:p w14:paraId="3BB8B876" w14:textId="77777777" w:rsidR="00011570" w:rsidRPr="006A2EB1" w:rsidRDefault="00011570" w:rsidP="006A2EB1">
            <w:pPr>
              <w:pStyle w:val="Textetableau"/>
            </w:pPr>
          </w:p>
        </w:tc>
        <w:tc>
          <w:tcPr>
            <w:tcW w:w="4590" w:type="dxa"/>
            <w:tcBorders>
              <w:top w:val="single" w:sz="4" w:space="0" w:color="BFBFBF" w:themeColor="background1" w:themeShade="BF"/>
            </w:tcBorders>
            <w:vAlign w:val="center"/>
          </w:tcPr>
          <w:p w14:paraId="388960EF" w14:textId="01C28965" w:rsidR="00011570" w:rsidRPr="003D7DBC" w:rsidRDefault="00011570" w:rsidP="00011570">
            <w:pPr>
              <w:pStyle w:val="Indicationtableau"/>
            </w:pPr>
            <w:r w:rsidRPr="00BF33B7">
              <w:rPr>
                <w:sz w:val="14"/>
                <w:szCs w:val="14"/>
              </w:rPr>
              <w:t>Titre</w:t>
            </w:r>
            <w:r>
              <w:t xml:space="preserve"> </w:t>
            </w:r>
          </w:p>
        </w:tc>
      </w:tr>
      <w:tr w:rsidR="006A2EB1" w:rsidRPr="003D7DBC" w14:paraId="6B774A88" w14:textId="77777777" w:rsidTr="00BF33B7">
        <w:trPr>
          <w:trHeight w:val="567"/>
        </w:trPr>
        <w:tc>
          <w:tcPr>
            <w:tcW w:w="4590" w:type="dxa"/>
            <w:vMerge w:val="restart"/>
            <w:vAlign w:val="center"/>
          </w:tcPr>
          <w:p w14:paraId="1A3051F5" w14:textId="2CA3B615" w:rsidR="006A2EB1" w:rsidRPr="006A2EB1" w:rsidRDefault="00320F6C" w:rsidP="006A2EB1">
            <w:pPr>
              <w:pStyle w:val="Textetableau"/>
              <w:ind w:left="321" w:hanging="321"/>
            </w:pPr>
            <w:sdt>
              <w:sdtPr>
                <w:id w:val="1572088361"/>
                <w14:checkbox>
                  <w14:checked w14:val="0"/>
                  <w14:checkedState w14:val="2612" w14:font="MS Gothic"/>
                  <w14:uncheckedState w14:val="2610" w14:font="MS Gothic"/>
                </w14:checkbox>
              </w:sdtPr>
              <w:sdtEndPr/>
              <w:sdtContent>
                <w:r w:rsidR="006A2EB1">
                  <w:rPr>
                    <w:rFonts w:ascii="MS Gothic" w:eastAsia="MS Gothic" w:hAnsi="MS Gothic" w:hint="eastAsia"/>
                  </w:rPr>
                  <w:t>☐</w:t>
                </w:r>
              </w:sdtContent>
            </w:sdt>
            <w:r w:rsidR="006A2EB1">
              <w:tab/>
            </w:r>
            <w:r w:rsidR="006A2EB1" w:rsidRPr="006A2EB1">
              <w:t>Étudiant</w:t>
            </w:r>
            <w:r w:rsidR="00BA1A7D">
              <w:t>, étudiante</w:t>
            </w:r>
            <w:r w:rsidR="006A2EB1" w:rsidRPr="006A2EB1">
              <w:t xml:space="preserve"> ou </w:t>
            </w:r>
            <w:r w:rsidR="00BA1A7D">
              <w:br/>
            </w:r>
            <w:r w:rsidR="006A2EB1" w:rsidRPr="006A2EB1">
              <w:t>postdoctorant</w:t>
            </w:r>
            <w:r w:rsidR="00BA1A7D">
              <w:t>, postdoctorante</w:t>
            </w:r>
          </w:p>
        </w:tc>
        <w:tc>
          <w:tcPr>
            <w:tcW w:w="4590" w:type="dxa"/>
            <w:tcBorders>
              <w:bottom w:val="single" w:sz="4" w:space="0" w:color="BFBFBF" w:themeColor="background1" w:themeShade="BF"/>
            </w:tcBorders>
            <w:vAlign w:val="center"/>
          </w:tcPr>
          <w:p w14:paraId="3D6875AD" w14:textId="57BD74A2" w:rsidR="006A2EB1" w:rsidRPr="003D7DBC" w:rsidRDefault="006A2EB1" w:rsidP="00011570">
            <w:pPr>
              <w:pStyle w:val="Textetableau"/>
            </w:pPr>
          </w:p>
        </w:tc>
      </w:tr>
      <w:tr w:rsidR="006A2EB1" w:rsidRPr="003D7DBC" w14:paraId="06DC46D1" w14:textId="77777777" w:rsidTr="00BF33B7">
        <w:trPr>
          <w:trHeight w:val="70"/>
        </w:trPr>
        <w:tc>
          <w:tcPr>
            <w:tcW w:w="4590" w:type="dxa"/>
            <w:vMerge/>
            <w:vAlign w:val="center"/>
          </w:tcPr>
          <w:p w14:paraId="53C453CA" w14:textId="77777777" w:rsidR="006A2EB1" w:rsidRPr="006A2EB1" w:rsidRDefault="006A2EB1" w:rsidP="006A2EB1">
            <w:pPr>
              <w:pStyle w:val="Textetableau"/>
            </w:pPr>
          </w:p>
        </w:tc>
        <w:tc>
          <w:tcPr>
            <w:tcW w:w="4590" w:type="dxa"/>
            <w:tcBorders>
              <w:top w:val="single" w:sz="4" w:space="0" w:color="BFBFBF" w:themeColor="background1" w:themeShade="BF"/>
            </w:tcBorders>
            <w:vAlign w:val="center"/>
          </w:tcPr>
          <w:p w14:paraId="2DCF5AD4" w14:textId="06EBD848" w:rsidR="006A2EB1" w:rsidRPr="003D7DBC" w:rsidRDefault="006A2EB1" w:rsidP="006A2EB1">
            <w:pPr>
              <w:pStyle w:val="Indicationtableau"/>
            </w:pPr>
            <w:r w:rsidRPr="00BF33B7">
              <w:rPr>
                <w:sz w:val="14"/>
                <w:szCs w:val="14"/>
              </w:rPr>
              <w:t>Code permanent</w:t>
            </w:r>
          </w:p>
        </w:tc>
      </w:tr>
      <w:tr w:rsidR="006A2EB1" w:rsidRPr="003D7DBC" w14:paraId="12E44A33" w14:textId="77777777" w:rsidTr="00BF33B7">
        <w:trPr>
          <w:trHeight w:val="567"/>
        </w:trPr>
        <w:tc>
          <w:tcPr>
            <w:tcW w:w="4590" w:type="dxa"/>
            <w:vMerge w:val="restart"/>
            <w:vAlign w:val="center"/>
          </w:tcPr>
          <w:p w14:paraId="30EB8E43" w14:textId="2E019D6E" w:rsidR="006A2EB1" w:rsidRPr="006A2EB1" w:rsidRDefault="00320F6C" w:rsidP="006A2EB1">
            <w:pPr>
              <w:pStyle w:val="Textetableau"/>
              <w:ind w:left="321" w:hanging="321"/>
            </w:pPr>
            <w:sdt>
              <w:sdtPr>
                <w:id w:val="-100810808"/>
                <w14:checkbox>
                  <w14:checked w14:val="0"/>
                  <w14:checkedState w14:val="2612" w14:font="MS Gothic"/>
                  <w14:uncheckedState w14:val="2610" w14:font="MS Gothic"/>
                </w14:checkbox>
              </w:sdtPr>
              <w:sdtEndPr/>
              <w:sdtContent>
                <w:r w:rsidR="006A2EB1">
                  <w:rPr>
                    <w:rFonts w:ascii="MS Gothic" w:eastAsia="MS Gothic" w:hAnsi="MS Gothic" w:hint="eastAsia"/>
                  </w:rPr>
                  <w:t>☐</w:t>
                </w:r>
              </w:sdtContent>
            </w:sdt>
            <w:r w:rsidR="006A2EB1">
              <w:tab/>
            </w:r>
            <w:r w:rsidR="006A2EB1" w:rsidRPr="006A2EB1">
              <w:t>Autre</w:t>
            </w:r>
          </w:p>
        </w:tc>
        <w:tc>
          <w:tcPr>
            <w:tcW w:w="4590" w:type="dxa"/>
            <w:tcBorders>
              <w:bottom w:val="single" w:sz="4" w:space="0" w:color="BFBFBF" w:themeColor="background1" w:themeShade="BF"/>
            </w:tcBorders>
            <w:vAlign w:val="center"/>
          </w:tcPr>
          <w:p w14:paraId="5A734328" w14:textId="158BD809" w:rsidR="006A2EB1" w:rsidRPr="003D7DBC" w:rsidRDefault="006A2EB1" w:rsidP="00011570">
            <w:pPr>
              <w:pStyle w:val="Textetableau"/>
            </w:pPr>
          </w:p>
        </w:tc>
      </w:tr>
      <w:tr w:rsidR="006A2EB1" w:rsidRPr="003D7DBC" w14:paraId="1952E6AB" w14:textId="77777777" w:rsidTr="00BF33B7">
        <w:trPr>
          <w:trHeight w:val="47"/>
        </w:trPr>
        <w:tc>
          <w:tcPr>
            <w:tcW w:w="4590" w:type="dxa"/>
            <w:vMerge/>
            <w:vAlign w:val="center"/>
          </w:tcPr>
          <w:p w14:paraId="5181C6A6" w14:textId="77777777" w:rsidR="006A2EB1" w:rsidRDefault="006A2EB1" w:rsidP="006A2EB1">
            <w:pPr>
              <w:pStyle w:val="Textetableau"/>
              <w:ind w:left="321" w:hanging="321"/>
            </w:pPr>
          </w:p>
        </w:tc>
        <w:tc>
          <w:tcPr>
            <w:tcW w:w="4590" w:type="dxa"/>
            <w:tcBorders>
              <w:top w:val="single" w:sz="4" w:space="0" w:color="BFBFBF" w:themeColor="background1" w:themeShade="BF"/>
            </w:tcBorders>
            <w:vAlign w:val="center"/>
          </w:tcPr>
          <w:p w14:paraId="7AAEA73E" w14:textId="1F0CDF3A" w:rsidR="006A2EB1" w:rsidRPr="003D7DBC" w:rsidRDefault="006A2EB1" w:rsidP="006A2EB1">
            <w:pPr>
              <w:pStyle w:val="Indicationtableau"/>
            </w:pPr>
            <w:r w:rsidRPr="00BF33B7">
              <w:rPr>
                <w:sz w:val="14"/>
                <w:szCs w:val="14"/>
              </w:rPr>
              <w:t>Précisez</w:t>
            </w:r>
          </w:p>
        </w:tc>
      </w:tr>
      <w:tr w:rsidR="003D7DBC" w:rsidRPr="003D7DBC" w14:paraId="666215DE" w14:textId="77777777" w:rsidTr="00011570">
        <w:trPr>
          <w:trHeight w:val="70"/>
        </w:trPr>
        <w:tc>
          <w:tcPr>
            <w:tcW w:w="9180" w:type="dxa"/>
            <w:gridSpan w:val="2"/>
            <w:shd w:val="clear" w:color="auto" w:fill="E7E6E6"/>
          </w:tcPr>
          <w:p w14:paraId="77CBF425" w14:textId="220ADC77" w:rsidR="003D7DBC" w:rsidRPr="003D7DBC" w:rsidRDefault="003D7DBC" w:rsidP="00BA1A7D">
            <w:pPr>
              <w:pStyle w:val="Titretableau"/>
            </w:pPr>
            <w:r w:rsidRPr="003D7DBC">
              <w:t>2.3</w:t>
            </w:r>
            <w:r w:rsidRPr="003D7DBC">
              <w:tab/>
              <w:t xml:space="preserve">Coordonnées pour </w:t>
            </w:r>
            <w:r w:rsidR="00BA1A7D">
              <w:t xml:space="preserve">étudiant, étudiante, postdoctorant, postdoctorante </w:t>
            </w:r>
            <w:r w:rsidRPr="003D7DBC">
              <w:t>ou autre</w:t>
            </w:r>
          </w:p>
        </w:tc>
      </w:tr>
      <w:tr w:rsidR="003D7DBC" w:rsidRPr="003D7DBC" w14:paraId="4C985BE8" w14:textId="77777777" w:rsidTr="003D7DBC">
        <w:trPr>
          <w:trHeight w:val="388"/>
        </w:trPr>
        <w:tc>
          <w:tcPr>
            <w:tcW w:w="9180" w:type="dxa"/>
            <w:gridSpan w:val="2"/>
          </w:tcPr>
          <w:p w14:paraId="5BEDCB2D" w14:textId="6D65B584" w:rsidR="003D7DBC" w:rsidRPr="003D7DBC" w:rsidRDefault="003D7DBC" w:rsidP="003D7DBC">
            <w:r w:rsidRPr="003D7DBC">
              <w:t>Adresse de correspondance</w:t>
            </w:r>
            <w:r w:rsidR="007A24D5">
              <w:t> </w:t>
            </w:r>
            <w:r w:rsidRPr="003D7DBC">
              <w:t>:</w:t>
            </w:r>
          </w:p>
        </w:tc>
      </w:tr>
      <w:tr w:rsidR="003D7DBC" w:rsidRPr="003D7DBC" w14:paraId="11F380AD" w14:textId="77777777" w:rsidTr="003D7DBC">
        <w:trPr>
          <w:trHeight w:val="388"/>
        </w:trPr>
        <w:tc>
          <w:tcPr>
            <w:tcW w:w="9180" w:type="dxa"/>
            <w:gridSpan w:val="2"/>
          </w:tcPr>
          <w:p w14:paraId="0C0AB5F7" w14:textId="576FF493" w:rsidR="003D7DBC" w:rsidRPr="003D7DBC" w:rsidRDefault="003D7DBC" w:rsidP="003D7DBC">
            <w:r w:rsidRPr="003D7DBC">
              <w:t>Adresse électronique de l’ENAP</w:t>
            </w:r>
            <w:r w:rsidR="007A24D5">
              <w:t> </w:t>
            </w:r>
            <w:r w:rsidRPr="003D7DBC">
              <w:t>:</w:t>
            </w:r>
            <w:r w:rsidR="006A2EB1">
              <w:t xml:space="preserve"> </w:t>
            </w:r>
          </w:p>
        </w:tc>
      </w:tr>
      <w:tr w:rsidR="006A2EB1" w:rsidRPr="003D7DBC" w14:paraId="378A67F4" w14:textId="77777777" w:rsidTr="003D7DBC">
        <w:trPr>
          <w:trHeight w:val="388"/>
        </w:trPr>
        <w:tc>
          <w:tcPr>
            <w:tcW w:w="9180" w:type="dxa"/>
            <w:gridSpan w:val="2"/>
          </w:tcPr>
          <w:p w14:paraId="4F31760B" w14:textId="4452C5B8" w:rsidR="006A2EB1" w:rsidRPr="003D7DBC" w:rsidRDefault="006A2EB1" w:rsidP="003D7DBC">
            <w:r w:rsidRPr="003D7DBC">
              <w:t>Téléphone</w:t>
            </w:r>
            <w:r>
              <w:t> :</w:t>
            </w:r>
          </w:p>
        </w:tc>
      </w:tr>
      <w:tr w:rsidR="003D7DBC" w:rsidRPr="003D7DBC" w14:paraId="135CCD23" w14:textId="77777777" w:rsidTr="003D7DBC">
        <w:trPr>
          <w:trHeight w:val="388"/>
        </w:trPr>
        <w:tc>
          <w:tcPr>
            <w:tcW w:w="9180" w:type="dxa"/>
            <w:gridSpan w:val="2"/>
          </w:tcPr>
          <w:p w14:paraId="459C2C50" w14:textId="7F29A212" w:rsidR="003D7DBC" w:rsidRPr="003D7DBC" w:rsidRDefault="003D7DBC" w:rsidP="003D7DBC">
            <w:r w:rsidRPr="003D7DBC">
              <w:t>Établissement universitaire</w:t>
            </w:r>
            <w:r w:rsidR="007A24D5">
              <w:t> </w:t>
            </w:r>
            <w:r w:rsidRPr="003D7DBC">
              <w:t>:</w:t>
            </w:r>
          </w:p>
        </w:tc>
      </w:tr>
      <w:tr w:rsidR="003D7DBC" w:rsidRPr="003D7DBC" w14:paraId="4395D5AA" w14:textId="77777777" w:rsidTr="003D7DBC">
        <w:trPr>
          <w:trHeight w:val="388"/>
        </w:trPr>
        <w:tc>
          <w:tcPr>
            <w:tcW w:w="9180" w:type="dxa"/>
            <w:gridSpan w:val="2"/>
          </w:tcPr>
          <w:p w14:paraId="6A36638C" w14:textId="4D2C51C9" w:rsidR="003D7DBC" w:rsidRPr="003D7DBC" w:rsidRDefault="003D7DBC" w:rsidP="003D7DBC">
            <w:r w:rsidRPr="003D7DBC">
              <w:t>Programm</w:t>
            </w:r>
            <w:r w:rsidR="007A24D5">
              <w:t>e :</w:t>
            </w:r>
          </w:p>
        </w:tc>
      </w:tr>
      <w:tr w:rsidR="003D7DBC" w:rsidRPr="003D7DBC" w14:paraId="41F6A6E0" w14:textId="77777777" w:rsidTr="003D7DBC">
        <w:trPr>
          <w:trHeight w:val="388"/>
        </w:trPr>
        <w:tc>
          <w:tcPr>
            <w:tcW w:w="9180" w:type="dxa"/>
            <w:gridSpan w:val="2"/>
          </w:tcPr>
          <w:p w14:paraId="6632B27F" w14:textId="1A940AB0" w:rsidR="003D7DBC" w:rsidRPr="003D7DBC" w:rsidRDefault="003D7DBC" w:rsidP="003D7DBC">
            <w:r w:rsidRPr="003D7DBC">
              <w:t>Directeur, directrice de recherche</w:t>
            </w:r>
            <w:r w:rsidR="007A24D5">
              <w:t> </w:t>
            </w:r>
            <w:r w:rsidRPr="003D7DBC">
              <w:t>:</w:t>
            </w:r>
          </w:p>
        </w:tc>
      </w:tr>
    </w:tbl>
    <w:p w14:paraId="1C0484EA" w14:textId="48A52D39" w:rsidR="003D7DBC" w:rsidRPr="003D7DBC" w:rsidRDefault="003D7DBC" w:rsidP="00327ED1">
      <w:pPr>
        <w:pStyle w:val="Titre1"/>
        <w:pageBreakBefore/>
        <w:spacing w:before="240"/>
        <w:ind w:left="425" w:hanging="425"/>
      </w:pPr>
      <w:r>
        <w:lastRenderedPageBreak/>
        <w:t>3.</w:t>
      </w:r>
      <w:r>
        <w:tab/>
      </w:r>
      <w:r w:rsidRPr="003D7DBC">
        <w:t>COCHERCHEUR</w:t>
      </w:r>
      <w:r w:rsidR="00BA1A7D">
        <w:t>(s), cochercheu</w:t>
      </w:r>
      <w:r w:rsidRPr="003D7DBC">
        <w:t>SE</w:t>
      </w:r>
      <w:r w:rsidR="00BA1A7D">
        <w:t>(</w:t>
      </w:r>
      <w:r w:rsidRPr="003D7DBC">
        <w:t>S</w:t>
      </w:r>
      <w:r w:rsidR="00BA1A7D">
        <w:t>)</w:t>
      </w:r>
      <w:r w:rsidRPr="003D7DBC">
        <w:t xml:space="preserve"> ET AUTRES </w:t>
      </w:r>
      <w:r w:rsidR="00BA1A7D">
        <w:t>personnes collaborant a</w:t>
      </w:r>
      <w:r w:rsidRPr="003D7DBC">
        <w:t>U PROJET DE RECHERCHE</w:t>
      </w:r>
    </w:p>
    <w:tbl>
      <w:tblPr>
        <w:tblW w:w="9138"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7"/>
        <w:gridCol w:w="2410"/>
        <w:gridCol w:w="3651"/>
      </w:tblGrid>
      <w:tr w:rsidR="003D7DBC" w:rsidRPr="003D7DBC" w14:paraId="7E07FFC8" w14:textId="77777777" w:rsidTr="00CB66E7">
        <w:trPr>
          <w:trHeight w:val="52"/>
          <w:tblHeader/>
        </w:trPr>
        <w:tc>
          <w:tcPr>
            <w:tcW w:w="3077" w:type="dxa"/>
            <w:shd w:val="clear" w:color="auto" w:fill="E7E6E6"/>
          </w:tcPr>
          <w:p w14:paraId="22BAF704" w14:textId="3018F210" w:rsidR="003D7DBC" w:rsidRPr="003D7DBC" w:rsidRDefault="00CB66E7" w:rsidP="00011570">
            <w:pPr>
              <w:pStyle w:val="Titretableau"/>
            </w:pPr>
            <w:r>
              <w:t>NOM, Prénom</w:t>
            </w:r>
          </w:p>
        </w:tc>
        <w:tc>
          <w:tcPr>
            <w:tcW w:w="2410" w:type="dxa"/>
            <w:shd w:val="clear" w:color="auto" w:fill="E7E6E6"/>
          </w:tcPr>
          <w:p w14:paraId="10FC9E8E" w14:textId="18932BEB" w:rsidR="003D7DBC" w:rsidRPr="003D7DBC" w:rsidRDefault="003D7DBC" w:rsidP="00BA1A7D">
            <w:pPr>
              <w:pStyle w:val="Titretableau"/>
            </w:pPr>
            <w:r w:rsidRPr="003D7DBC">
              <w:t>Statut</w:t>
            </w:r>
          </w:p>
        </w:tc>
        <w:tc>
          <w:tcPr>
            <w:tcW w:w="3651" w:type="dxa"/>
            <w:shd w:val="clear" w:color="auto" w:fill="E7E6E6"/>
          </w:tcPr>
          <w:p w14:paraId="3C28A328" w14:textId="77777777" w:rsidR="003D7DBC" w:rsidRPr="003D7DBC" w:rsidRDefault="003D7DBC" w:rsidP="00011570">
            <w:pPr>
              <w:pStyle w:val="Titretableau"/>
            </w:pPr>
            <w:r w:rsidRPr="003D7DBC">
              <w:t>Établissement</w:t>
            </w:r>
          </w:p>
        </w:tc>
      </w:tr>
      <w:tr w:rsidR="003D7DBC" w:rsidRPr="003D7DBC" w14:paraId="4055EB70" w14:textId="77777777" w:rsidTr="00CB66E7">
        <w:trPr>
          <w:trHeight w:val="390"/>
        </w:trPr>
        <w:tc>
          <w:tcPr>
            <w:tcW w:w="3077" w:type="dxa"/>
          </w:tcPr>
          <w:p w14:paraId="13EC9C16" w14:textId="77777777" w:rsidR="003D7DBC" w:rsidRPr="003D7DBC" w:rsidRDefault="003D7DBC" w:rsidP="003D7DBC"/>
        </w:tc>
        <w:sdt>
          <w:sdtPr>
            <w:alias w:val="Statut"/>
            <w:tag w:val="Statut"/>
            <w:id w:val="-1324352450"/>
            <w:placeholder>
              <w:docPart w:val="DefaultPlaceholder_-1854013438"/>
            </w:placeholder>
            <w:showingPlcHdr/>
            <w:comboBox>
              <w:listItem w:value="Choisissez un élément."/>
              <w:listItem w:displayText="Professeur(e)" w:value="Professeur(e)"/>
              <w:listItem w:displayText="Étudiant(e)" w:value="Étudiant(e)"/>
              <w:listItem w:displayText="Personnel de recherche" w:value="Personnel de recherche"/>
            </w:comboBox>
          </w:sdtPr>
          <w:sdtEndPr/>
          <w:sdtContent>
            <w:tc>
              <w:tcPr>
                <w:tcW w:w="2410" w:type="dxa"/>
              </w:tcPr>
              <w:p w14:paraId="772CB85A" w14:textId="3C01AF29" w:rsidR="003D7DBC" w:rsidRPr="003D7DBC" w:rsidRDefault="00BA1A7D" w:rsidP="003D7DBC">
                <w:r w:rsidRPr="001D1D96">
                  <w:rPr>
                    <w:rStyle w:val="Textedelespacerserv"/>
                  </w:rPr>
                  <w:t>Choisissez un élément.</w:t>
                </w:r>
              </w:p>
            </w:tc>
          </w:sdtContent>
        </w:sdt>
        <w:tc>
          <w:tcPr>
            <w:tcW w:w="3651" w:type="dxa"/>
          </w:tcPr>
          <w:p w14:paraId="09A95606" w14:textId="77777777" w:rsidR="003D7DBC" w:rsidRPr="003D7DBC" w:rsidRDefault="003D7DBC" w:rsidP="003D7DBC"/>
        </w:tc>
      </w:tr>
      <w:tr w:rsidR="003D7DBC" w:rsidRPr="003D7DBC" w14:paraId="0F0C1046" w14:textId="77777777" w:rsidTr="00CB66E7">
        <w:trPr>
          <w:trHeight w:val="388"/>
        </w:trPr>
        <w:tc>
          <w:tcPr>
            <w:tcW w:w="3077" w:type="dxa"/>
          </w:tcPr>
          <w:p w14:paraId="3B35F790" w14:textId="77777777" w:rsidR="003D7DBC" w:rsidRPr="003D7DBC" w:rsidRDefault="003D7DBC" w:rsidP="003D7DBC"/>
        </w:tc>
        <w:sdt>
          <w:sdtPr>
            <w:alias w:val="Statut"/>
            <w:tag w:val="Statut"/>
            <w:id w:val="-656225938"/>
            <w:placeholder>
              <w:docPart w:val="45FEDC12A1EE4CC5826F1CAC39AD3F11"/>
            </w:placeholder>
            <w:showingPlcHdr/>
            <w:comboBox>
              <w:listItem w:value="Choisissez un élément."/>
              <w:listItem w:displayText="Professeur(e)" w:value="Professeur(e)"/>
              <w:listItem w:displayText="Étudiant(e)" w:value="Étudiant(e)"/>
              <w:listItem w:displayText="Personnel de recherche" w:value="Personnel de recherche"/>
            </w:comboBox>
          </w:sdtPr>
          <w:sdtEndPr/>
          <w:sdtContent>
            <w:tc>
              <w:tcPr>
                <w:tcW w:w="2410" w:type="dxa"/>
              </w:tcPr>
              <w:p w14:paraId="20671AEB" w14:textId="6E2AE641" w:rsidR="003D7DBC" w:rsidRPr="003D7DBC" w:rsidRDefault="00BA1A7D" w:rsidP="003D7DBC">
                <w:r w:rsidRPr="001D1D96">
                  <w:rPr>
                    <w:rStyle w:val="Textedelespacerserv"/>
                  </w:rPr>
                  <w:t>Choisissez un élément.</w:t>
                </w:r>
              </w:p>
            </w:tc>
          </w:sdtContent>
        </w:sdt>
        <w:tc>
          <w:tcPr>
            <w:tcW w:w="3651" w:type="dxa"/>
          </w:tcPr>
          <w:p w14:paraId="2E80676A" w14:textId="77777777" w:rsidR="003D7DBC" w:rsidRPr="003D7DBC" w:rsidRDefault="003D7DBC" w:rsidP="003D7DBC"/>
        </w:tc>
      </w:tr>
      <w:tr w:rsidR="003D7DBC" w:rsidRPr="003D7DBC" w14:paraId="43321FB5" w14:textId="77777777" w:rsidTr="00CB66E7">
        <w:trPr>
          <w:trHeight w:val="388"/>
        </w:trPr>
        <w:tc>
          <w:tcPr>
            <w:tcW w:w="3077" w:type="dxa"/>
          </w:tcPr>
          <w:p w14:paraId="5CD8FAD6" w14:textId="77777777" w:rsidR="003D7DBC" w:rsidRPr="003D7DBC" w:rsidRDefault="003D7DBC" w:rsidP="003D7DBC"/>
        </w:tc>
        <w:sdt>
          <w:sdtPr>
            <w:alias w:val="Statut"/>
            <w:tag w:val="Statut"/>
            <w:id w:val="859472677"/>
            <w:placeholder>
              <w:docPart w:val="1231666ED28842CE996BCD0EE3025C9C"/>
            </w:placeholder>
            <w:showingPlcHdr/>
            <w:comboBox>
              <w:listItem w:value="Choisissez un élément."/>
              <w:listItem w:displayText="Professeur(e)" w:value="Professeur(e)"/>
              <w:listItem w:displayText="Étudiant(e)" w:value="Étudiant(e)"/>
              <w:listItem w:displayText="Personnel de recherche" w:value="Personnel de recherche"/>
            </w:comboBox>
          </w:sdtPr>
          <w:sdtEndPr/>
          <w:sdtContent>
            <w:tc>
              <w:tcPr>
                <w:tcW w:w="2410" w:type="dxa"/>
              </w:tcPr>
              <w:p w14:paraId="0B1BC06F" w14:textId="386BC1C2" w:rsidR="003D7DBC" w:rsidRPr="003D7DBC" w:rsidRDefault="00BA1A7D" w:rsidP="003D7DBC">
                <w:r w:rsidRPr="001D1D96">
                  <w:rPr>
                    <w:rStyle w:val="Textedelespacerserv"/>
                  </w:rPr>
                  <w:t>Choisissez un élément.</w:t>
                </w:r>
              </w:p>
            </w:tc>
          </w:sdtContent>
        </w:sdt>
        <w:tc>
          <w:tcPr>
            <w:tcW w:w="3651" w:type="dxa"/>
          </w:tcPr>
          <w:p w14:paraId="42B209E3" w14:textId="77777777" w:rsidR="003D7DBC" w:rsidRPr="003D7DBC" w:rsidRDefault="003D7DBC" w:rsidP="003D7DBC"/>
        </w:tc>
      </w:tr>
      <w:tr w:rsidR="003D7DBC" w:rsidRPr="003D7DBC" w14:paraId="4B120189" w14:textId="77777777" w:rsidTr="00CB66E7">
        <w:trPr>
          <w:trHeight w:val="388"/>
        </w:trPr>
        <w:tc>
          <w:tcPr>
            <w:tcW w:w="3077" w:type="dxa"/>
          </w:tcPr>
          <w:p w14:paraId="74F73F36" w14:textId="77777777" w:rsidR="003D7DBC" w:rsidRPr="003D7DBC" w:rsidRDefault="003D7DBC" w:rsidP="003D7DBC"/>
        </w:tc>
        <w:sdt>
          <w:sdtPr>
            <w:alias w:val="Statut"/>
            <w:tag w:val="Statut"/>
            <w:id w:val="2124335872"/>
            <w:placeholder>
              <w:docPart w:val="81A2C4DC485F4C639B7BB975E4BCF951"/>
            </w:placeholder>
            <w:showingPlcHdr/>
            <w:comboBox>
              <w:listItem w:value="Choisissez un élément."/>
              <w:listItem w:displayText="Professeur(e)" w:value="Professeur(e)"/>
              <w:listItem w:displayText="Étudiant(e)" w:value="Étudiant(e)"/>
              <w:listItem w:displayText="Personnel de recherche" w:value="Personnel de recherche"/>
            </w:comboBox>
          </w:sdtPr>
          <w:sdtEndPr/>
          <w:sdtContent>
            <w:tc>
              <w:tcPr>
                <w:tcW w:w="2410" w:type="dxa"/>
              </w:tcPr>
              <w:p w14:paraId="4C41005D" w14:textId="1A6EBC51" w:rsidR="003D7DBC" w:rsidRPr="003D7DBC" w:rsidRDefault="00BA1A7D" w:rsidP="003D7DBC">
                <w:r w:rsidRPr="001D1D96">
                  <w:rPr>
                    <w:rStyle w:val="Textedelespacerserv"/>
                  </w:rPr>
                  <w:t>Choisissez un élément.</w:t>
                </w:r>
              </w:p>
            </w:tc>
          </w:sdtContent>
        </w:sdt>
        <w:tc>
          <w:tcPr>
            <w:tcW w:w="3651" w:type="dxa"/>
          </w:tcPr>
          <w:p w14:paraId="74B7D276" w14:textId="77777777" w:rsidR="003D7DBC" w:rsidRPr="003D7DBC" w:rsidRDefault="003D7DBC" w:rsidP="003D7DBC"/>
        </w:tc>
      </w:tr>
    </w:tbl>
    <w:p w14:paraId="6F53ADD2" w14:textId="5A9B333C" w:rsidR="00CB66E7" w:rsidRDefault="00BF33B7" w:rsidP="003D7DBC">
      <w:pPr>
        <w:pStyle w:val="Titre1"/>
      </w:pPr>
      <w:r>
        <w:t>4.</w:t>
      </w:r>
      <w:r>
        <w:tab/>
      </w:r>
      <w:r w:rsidR="003D7DBC" w:rsidRPr="003D7DBC">
        <w:t>RENSEIGNEMENTS RELATIFS AU PROJET DE RECHERCHE</w:t>
      </w:r>
    </w:p>
    <w:p w14:paraId="675623A6" w14:textId="54B2B212" w:rsidR="003D7DBC" w:rsidRPr="003D7DBC" w:rsidRDefault="00CB66E7" w:rsidP="00CB66E7">
      <w:r>
        <w:t>Dans cette section, inscrivez</w:t>
      </w:r>
      <w:r w:rsidRPr="003D7DBC">
        <w:t xml:space="preserve"> au long tout sigle ou acronyme</w:t>
      </w:r>
      <w:r>
        <w:t>.</w:t>
      </w:r>
      <w:r w:rsidR="003D7DBC" w:rsidRPr="003D7DBC">
        <w:fldChar w:fldCharType="begin"/>
      </w:r>
      <w:r w:rsidR="003D7DBC" w:rsidRPr="003D7DBC">
        <w:instrText xml:space="preserve">  </w:instrText>
      </w:r>
      <w:r w:rsidR="003D7DBC" w:rsidRPr="003D7DBC">
        <w:fldChar w:fldCharType="end"/>
      </w:r>
    </w:p>
    <w:tbl>
      <w:tblPr>
        <w:tblW w:w="9138"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8"/>
        <w:gridCol w:w="992"/>
        <w:gridCol w:w="6628"/>
      </w:tblGrid>
      <w:tr w:rsidR="003D7DBC" w:rsidRPr="003D7DBC" w14:paraId="61484B18" w14:textId="77777777" w:rsidTr="00CB66E7">
        <w:trPr>
          <w:trHeight w:val="47"/>
        </w:trPr>
        <w:tc>
          <w:tcPr>
            <w:tcW w:w="9138" w:type="dxa"/>
            <w:gridSpan w:val="3"/>
            <w:shd w:val="clear" w:color="auto" w:fill="E7E6E6"/>
          </w:tcPr>
          <w:p w14:paraId="6D75F516" w14:textId="77777777" w:rsidR="003D7DBC" w:rsidRPr="003D7DBC" w:rsidRDefault="003D7DBC" w:rsidP="00CB66E7">
            <w:pPr>
              <w:pStyle w:val="Titretableau"/>
            </w:pPr>
            <w:r w:rsidRPr="003D7DBC">
              <w:t>4.1</w:t>
            </w:r>
            <w:r w:rsidRPr="003D7DBC">
              <w:tab/>
              <w:t>Ce projet est-il financé?</w:t>
            </w:r>
          </w:p>
        </w:tc>
      </w:tr>
      <w:tr w:rsidR="00CB66E7" w:rsidRPr="003D7DBC" w14:paraId="430971CA" w14:textId="77777777" w:rsidTr="00BF33B7">
        <w:trPr>
          <w:trHeight w:val="567"/>
        </w:trPr>
        <w:tc>
          <w:tcPr>
            <w:tcW w:w="1518" w:type="dxa"/>
            <w:vMerge w:val="restart"/>
            <w:vAlign w:val="center"/>
          </w:tcPr>
          <w:p w14:paraId="6AF7DD4B" w14:textId="06664971" w:rsidR="00CB66E7" w:rsidRPr="003D7DBC" w:rsidRDefault="00320F6C" w:rsidP="00CB66E7">
            <w:pPr>
              <w:pStyle w:val="Textetableau"/>
              <w:ind w:left="321" w:hanging="321"/>
            </w:pPr>
            <w:sdt>
              <w:sdtPr>
                <w:id w:val="1889765140"/>
                <w14:checkbox>
                  <w14:checked w14:val="0"/>
                  <w14:checkedState w14:val="2612" w14:font="MS Gothic"/>
                  <w14:uncheckedState w14:val="2610" w14:font="MS Gothic"/>
                </w14:checkbox>
              </w:sdtPr>
              <w:sdtEndPr/>
              <w:sdtContent>
                <w:r w:rsidR="00CB66E7" w:rsidRPr="00CB66E7">
                  <w:rPr>
                    <w:rFonts w:hint="eastAsia"/>
                  </w:rPr>
                  <w:t>☐</w:t>
                </w:r>
              </w:sdtContent>
            </w:sdt>
            <w:r w:rsidR="00CB66E7">
              <w:tab/>
            </w:r>
            <w:r w:rsidR="00CB66E7" w:rsidRPr="003D7DBC">
              <w:t>Oui</w:t>
            </w:r>
          </w:p>
        </w:tc>
        <w:tc>
          <w:tcPr>
            <w:tcW w:w="7620" w:type="dxa"/>
            <w:gridSpan w:val="2"/>
            <w:tcBorders>
              <w:bottom w:val="single" w:sz="4" w:space="0" w:color="BFBFBF" w:themeColor="background1" w:themeShade="BF"/>
            </w:tcBorders>
            <w:vAlign w:val="center"/>
          </w:tcPr>
          <w:p w14:paraId="1B345E11" w14:textId="0560BB23" w:rsidR="00CB66E7" w:rsidRPr="00CB66E7" w:rsidRDefault="00CB66E7" w:rsidP="00CB66E7">
            <w:pPr>
              <w:ind w:left="203"/>
              <w:jc w:val="center"/>
              <w:rPr>
                <w:sz w:val="18"/>
                <w:szCs w:val="18"/>
              </w:rPr>
            </w:pPr>
          </w:p>
        </w:tc>
      </w:tr>
      <w:tr w:rsidR="00CB66E7" w:rsidRPr="003D7DBC" w14:paraId="405874A4" w14:textId="77777777" w:rsidTr="00BF33B7">
        <w:trPr>
          <w:trHeight w:val="173"/>
        </w:trPr>
        <w:tc>
          <w:tcPr>
            <w:tcW w:w="1518" w:type="dxa"/>
            <w:vMerge/>
          </w:tcPr>
          <w:p w14:paraId="50DB5EC1" w14:textId="77777777" w:rsidR="00CB66E7" w:rsidRPr="003D7DBC" w:rsidRDefault="00CB66E7" w:rsidP="00CB66E7">
            <w:pPr>
              <w:pStyle w:val="Textetableau"/>
              <w:ind w:left="321" w:hanging="321"/>
            </w:pPr>
          </w:p>
        </w:tc>
        <w:tc>
          <w:tcPr>
            <w:tcW w:w="7620" w:type="dxa"/>
            <w:gridSpan w:val="2"/>
            <w:tcBorders>
              <w:top w:val="single" w:sz="4" w:space="0" w:color="BFBFBF" w:themeColor="background1" w:themeShade="BF"/>
            </w:tcBorders>
            <w:vAlign w:val="center"/>
          </w:tcPr>
          <w:p w14:paraId="0ACEF34D" w14:textId="333E6A72" w:rsidR="00CB66E7" w:rsidRPr="003D7DBC" w:rsidRDefault="00CB66E7" w:rsidP="00BF33B7">
            <w:pPr>
              <w:pStyle w:val="Indicationtableau"/>
            </w:pPr>
            <w:r w:rsidRPr="00BF33B7">
              <w:rPr>
                <w:sz w:val="14"/>
                <w:szCs w:val="14"/>
              </w:rPr>
              <w:t>Précisez par quelle organisation</w:t>
            </w:r>
            <w:r w:rsidR="00D123EE" w:rsidRPr="00BF33B7">
              <w:rPr>
                <w:sz w:val="14"/>
                <w:szCs w:val="14"/>
              </w:rPr>
              <w:t>.</w:t>
            </w:r>
          </w:p>
        </w:tc>
      </w:tr>
      <w:tr w:rsidR="00CB66E7" w:rsidRPr="003D7DBC" w14:paraId="68FE1539" w14:textId="77777777" w:rsidTr="00CB66E7">
        <w:trPr>
          <w:trHeight w:val="657"/>
        </w:trPr>
        <w:tc>
          <w:tcPr>
            <w:tcW w:w="1518" w:type="dxa"/>
            <w:vAlign w:val="center"/>
          </w:tcPr>
          <w:p w14:paraId="79051207" w14:textId="77777777" w:rsidR="00CB66E7" w:rsidRPr="003D7DBC" w:rsidRDefault="00320F6C" w:rsidP="00CB66E7">
            <w:pPr>
              <w:pStyle w:val="Textetableau"/>
              <w:ind w:left="321" w:hanging="321"/>
            </w:pPr>
            <w:sdt>
              <w:sdtPr>
                <w:id w:val="1508329432"/>
                <w14:checkbox>
                  <w14:checked w14:val="0"/>
                  <w14:checkedState w14:val="2612" w14:font="MS Gothic"/>
                  <w14:uncheckedState w14:val="2610" w14:font="MS Gothic"/>
                </w14:checkbox>
              </w:sdtPr>
              <w:sdtEndPr/>
              <w:sdtContent>
                <w:r w:rsidR="00CB66E7" w:rsidRPr="00CB66E7">
                  <w:rPr>
                    <w:rFonts w:hint="eastAsia"/>
                  </w:rPr>
                  <w:t>☐</w:t>
                </w:r>
              </w:sdtContent>
            </w:sdt>
            <w:r w:rsidR="00CB66E7">
              <w:tab/>
            </w:r>
            <w:r w:rsidR="00CB66E7" w:rsidRPr="003D7DBC">
              <w:t>Non</w:t>
            </w:r>
          </w:p>
        </w:tc>
        <w:tc>
          <w:tcPr>
            <w:tcW w:w="7620" w:type="dxa"/>
            <w:gridSpan w:val="2"/>
            <w:vAlign w:val="center"/>
          </w:tcPr>
          <w:p w14:paraId="2D5D226A" w14:textId="1F1EBB53" w:rsidR="00CB66E7" w:rsidRPr="003D7DBC" w:rsidRDefault="00CB66E7" w:rsidP="00CB66E7">
            <w:pPr>
              <w:pStyle w:val="Textetableau"/>
              <w:ind w:left="321" w:hanging="321"/>
            </w:pPr>
          </w:p>
        </w:tc>
      </w:tr>
      <w:tr w:rsidR="003D7DBC" w:rsidRPr="003D7DBC" w14:paraId="4B69AA48" w14:textId="77777777" w:rsidTr="00CB66E7">
        <w:trPr>
          <w:trHeight w:val="208"/>
        </w:trPr>
        <w:tc>
          <w:tcPr>
            <w:tcW w:w="9138" w:type="dxa"/>
            <w:gridSpan w:val="3"/>
            <w:shd w:val="clear" w:color="auto" w:fill="E7E6E6"/>
          </w:tcPr>
          <w:p w14:paraId="5C5F3463" w14:textId="77777777" w:rsidR="003D7DBC" w:rsidRPr="003D7DBC" w:rsidRDefault="003D7DBC" w:rsidP="00CB66E7">
            <w:pPr>
              <w:pStyle w:val="Titretableau"/>
            </w:pPr>
            <w:r w:rsidRPr="003D7DBC">
              <w:t>4.2</w:t>
            </w:r>
            <w:r w:rsidRPr="003D7DBC">
              <w:tab/>
              <w:t>Unité budgétaire – UBR (si disponible)</w:t>
            </w:r>
          </w:p>
        </w:tc>
      </w:tr>
      <w:tr w:rsidR="003D7DBC" w:rsidRPr="003D7DBC" w14:paraId="050EC6D2" w14:textId="77777777" w:rsidTr="00D123EE">
        <w:trPr>
          <w:trHeight w:val="567"/>
        </w:trPr>
        <w:tc>
          <w:tcPr>
            <w:tcW w:w="9138" w:type="dxa"/>
            <w:gridSpan w:val="3"/>
            <w:vAlign w:val="center"/>
          </w:tcPr>
          <w:p w14:paraId="2FB670B6" w14:textId="3A869547" w:rsidR="003D7DBC" w:rsidRPr="003D7DBC" w:rsidRDefault="003D7DBC" w:rsidP="00D123EE">
            <w:pPr>
              <w:pStyle w:val="Textetableau"/>
              <w:ind w:left="321" w:hanging="321"/>
            </w:pPr>
          </w:p>
        </w:tc>
      </w:tr>
      <w:tr w:rsidR="003D7DBC" w:rsidRPr="003D7DBC" w14:paraId="213A3E94" w14:textId="77777777" w:rsidTr="00D123EE">
        <w:trPr>
          <w:trHeight w:val="271"/>
        </w:trPr>
        <w:tc>
          <w:tcPr>
            <w:tcW w:w="9138" w:type="dxa"/>
            <w:gridSpan w:val="3"/>
            <w:shd w:val="clear" w:color="auto" w:fill="E7E6E6"/>
          </w:tcPr>
          <w:p w14:paraId="22EE0B75" w14:textId="1A212E22" w:rsidR="003D7DBC" w:rsidRPr="003D7DBC" w:rsidRDefault="003D7DBC" w:rsidP="00D123EE">
            <w:pPr>
              <w:pStyle w:val="Titretableau"/>
            </w:pPr>
            <w:r w:rsidRPr="003D7DBC">
              <w:t>4.3</w:t>
            </w:r>
            <w:r w:rsidRPr="003D7DBC">
              <w:tab/>
              <w:t>Numéro d’octroi fourni par l’organisme subventionnaire ou le numéro de référence de l’organisme qui finance le projet, selon le cas</w:t>
            </w:r>
            <w:r w:rsidR="00D123EE">
              <w:t>.</w:t>
            </w:r>
          </w:p>
        </w:tc>
      </w:tr>
      <w:tr w:rsidR="003D7DBC" w:rsidRPr="003D7DBC" w14:paraId="7F9105B2" w14:textId="77777777" w:rsidTr="00D123EE">
        <w:trPr>
          <w:trHeight w:val="567"/>
        </w:trPr>
        <w:tc>
          <w:tcPr>
            <w:tcW w:w="9138" w:type="dxa"/>
            <w:gridSpan w:val="3"/>
            <w:vAlign w:val="center"/>
          </w:tcPr>
          <w:p w14:paraId="527F7AA6" w14:textId="75E67BF5" w:rsidR="003D7DBC" w:rsidRPr="003D7DBC" w:rsidRDefault="003D7DBC" w:rsidP="00D123EE"/>
        </w:tc>
      </w:tr>
      <w:tr w:rsidR="003D7DBC" w:rsidRPr="003D7DBC" w14:paraId="51A1D454" w14:textId="77777777" w:rsidTr="00D123EE">
        <w:trPr>
          <w:trHeight w:val="47"/>
        </w:trPr>
        <w:tc>
          <w:tcPr>
            <w:tcW w:w="9138" w:type="dxa"/>
            <w:gridSpan w:val="3"/>
            <w:shd w:val="clear" w:color="auto" w:fill="E7E6E6"/>
          </w:tcPr>
          <w:p w14:paraId="7994843B" w14:textId="77777777" w:rsidR="003D7DBC" w:rsidRPr="003D7DBC" w:rsidRDefault="003D7DBC" w:rsidP="00D123EE">
            <w:pPr>
              <w:pStyle w:val="Titretableau"/>
            </w:pPr>
            <w:r w:rsidRPr="003D7DBC">
              <w:t>4.4</w:t>
            </w:r>
            <w:r w:rsidRPr="003D7DBC">
              <w:tab/>
              <w:t>Ce projet est-il sous la responsabilité d’un autre établissement?</w:t>
            </w:r>
          </w:p>
        </w:tc>
      </w:tr>
      <w:tr w:rsidR="00D123EE" w:rsidRPr="003D7DBC" w14:paraId="3DA14F32" w14:textId="77777777" w:rsidTr="00BF33B7">
        <w:trPr>
          <w:trHeight w:val="567"/>
        </w:trPr>
        <w:tc>
          <w:tcPr>
            <w:tcW w:w="1518" w:type="dxa"/>
            <w:vMerge w:val="restart"/>
            <w:vAlign w:val="center"/>
          </w:tcPr>
          <w:p w14:paraId="1982180F" w14:textId="03907335" w:rsidR="00D123EE" w:rsidRPr="003D7DBC" w:rsidRDefault="00320F6C" w:rsidP="00D123EE">
            <w:pPr>
              <w:pStyle w:val="Textetableau"/>
              <w:ind w:left="321" w:hanging="321"/>
            </w:pPr>
            <w:sdt>
              <w:sdtPr>
                <w:id w:val="-1054549259"/>
                <w14:checkbox>
                  <w14:checked w14:val="0"/>
                  <w14:checkedState w14:val="2612" w14:font="MS Gothic"/>
                  <w14:uncheckedState w14:val="2610" w14:font="MS Gothic"/>
                </w14:checkbox>
              </w:sdtPr>
              <w:sdtEndPr/>
              <w:sdtContent>
                <w:r w:rsidR="00D123EE" w:rsidRPr="00CB66E7">
                  <w:rPr>
                    <w:rFonts w:hint="eastAsia"/>
                  </w:rPr>
                  <w:t>☐</w:t>
                </w:r>
              </w:sdtContent>
            </w:sdt>
            <w:r w:rsidR="00D123EE">
              <w:tab/>
            </w:r>
            <w:r w:rsidR="00D123EE" w:rsidRPr="003D7DBC">
              <w:t>Oui</w:t>
            </w:r>
          </w:p>
        </w:tc>
        <w:tc>
          <w:tcPr>
            <w:tcW w:w="7620" w:type="dxa"/>
            <w:gridSpan w:val="2"/>
            <w:tcBorders>
              <w:bottom w:val="single" w:sz="4" w:space="0" w:color="BFBFBF" w:themeColor="background1" w:themeShade="BF"/>
            </w:tcBorders>
          </w:tcPr>
          <w:p w14:paraId="76BCA20A" w14:textId="2F0D2F80" w:rsidR="00D123EE" w:rsidRPr="003D7DBC" w:rsidRDefault="00D123EE" w:rsidP="00D123EE">
            <w:pPr>
              <w:pStyle w:val="Textetableau"/>
              <w:jc w:val="center"/>
            </w:pPr>
          </w:p>
        </w:tc>
      </w:tr>
      <w:tr w:rsidR="00D123EE" w:rsidRPr="003D7DBC" w14:paraId="07BB970E" w14:textId="77777777" w:rsidTr="00BF33B7">
        <w:trPr>
          <w:trHeight w:val="227"/>
        </w:trPr>
        <w:tc>
          <w:tcPr>
            <w:tcW w:w="1518" w:type="dxa"/>
            <w:vMerge/>
          </w:tcPr>
          <w:p w14:paraId="66B565BE" w14:textId="77777777" w:rsidR="00D123EE" w:rsidRPr="003D7DBC" w:rsidRDefault="00D123EE" w:rsidP="00D123EE">
            <w:pPr>
              <w:pStyle w:val="Textetableau"/>
            </w:pPr>
          </w:p>
        </w:tc>
        <w:tc>
          <w:tcPr>
            <w:tcW w:w="7620" w:type="dxa"/>
            <w:gridSpan w:val="2"/>
            <w:tcBorders>
              <w:top w:val="single" w:sz="4" w:space="0" w:color="BFBFBF" w:themeColor="background1" w:themeShade="BF"/>
            </w:tcBorders>
          </w:tcPr>
          <w:p w14:paraId="580D0D14" w14:textId="47E18F2C" w:rsidR="00D123EE" w:rsidRPr="00BF33B7" w:rsidRDefault="00D123EE" w:rsidP="00BF33B7">
            <w:pPr>
              <w:pStyle w:val="Indicationtableau"/>
              <w:rPr>
                <w:sz w:val="14"/>
                <w:szCs w:val="14"/>
              </w:rPr>
            </w:pPr>
            <w:r w:rsidRPr="00BF33B7">
              <w:rPr>
                <w:sz w:val="14"/>
                <w:szCs w:val="14"/>
              </w:rPr>
              <w:t>Précisez lequel.</w:t>
            </w:r>
          </w:p>
        </w:tc>
      </w:tr>
      <w:tr w:rsidR="00D123EE" w:rsidRPr="003D7DBC" w14:paraId="6508D08A" w14:textId="77777777" w:rsidTr="00D123EE">
        <w:trPr>
          <w:trHeight w:val="294"/>
        </w:trPr>
        <w:tc>
          <w:tcPr>
            <w:tcW w:w="1518" w:type="dxa"/>
            <w:vAlign w:val="center"/>
          </w:tcPr>
          <w:p w14:paraId="6C48C587" w14:textId="6362CE55" w:rsidR="00D123EE" w:rsidRPr="003D7DBC" w:rsidRDefault="00320F6C" w:rsidP="00D123EE">
            <w:pPr>
              <w:pStyle w:val="Textetableau"/>
              <w:ind w:left="321" w:hanging="321"/>
            </w:pPr>
            <w:sdt>
              <w:sdtPr>
                <w:id w:val="1587034543"/>
                <w14:checkbox>
                  <w14:checked w14:val="0"/>
                  <w14:checkedState w14:val="2612" w14:font="MS Gothic"/>
                  <w14:uncheckedState w14:val="2610" w14:font="MS Gothic"/>
                </w14:checkbox>
              </w:sdtPr>
              <w:sdtEndPr/>
              <w:sdtContent>
                <w:r w:rsidR="00D123EE" w:rsidRPr="00CB66E7">
                  <w:rPr>
                    <w:rFonts w:hint="eastAsia"/>
                  </w:rPr>
                  <w:t>☐</w:t>
                </w:r>
              </w:sdtContent>
            </w:sdt>
            <w:r w:rsidR="00D123EE">
              <w:tab/>
            </w:r>
            <w:r w:rsidR="00D123EE" w:rsidRPr="003D7DBC">
              <w:t>Non</w:t>
            </w:r>
          </w:p>
        </w:tc>
        <w:tc>
          <w:tcPr>
            <w:tcW w:w="7620" w:type="dxa"/>
            <w:gridSpan w:val="2"/>
          </w:tcPr>
          <w:p w14:paraId="6D40ABB9" w14:textId="7E7F14AA" w:rsidR="00D123EE" w:rsidRPr="003D7DBC" w:rsidRDefault="00D123EE" w:rsidP="00D123EE">
            <w:pPr>
              <w:pStyle w:val="Textetableau"/>
            </w:pPr>
          </w:p>
        </w:tc>
      </w:tr>
      <w:tr w:rsidR="003D7DBC" w:rsidRPr="003D7DBC" w14:paraId="6275374B" w14:textId="77777777" w:rsidTr="00D123EE">
        <w:trPr>
          <w:trHeight w:val="47"/>
        </w:trPr>
        <w:tc>
          <w:tcPr>
            <w:tcW w:w="9138" w:type="dxa"/>
            <w:gridSpan w:val="3"/>
            <w:shd w:val="clear" w:color="auto" w:fill="E7E6E6"/>
          </w:tcPr>
          <w:p w14:paraId="70680ADA" w14:textId="77777777" w:rsidR="003D7DBC" w:rsidRPr="003D7DBC" w:rsidRDefault="003D7DBC" w:rsidP="00D123EE">
            <w:pPr>
              <w:pStyle w:val="Titretableau"/>
            </w:pPr>
            <w:r w:rsidRPr="003D7DBC">
              <w:t>4.5</w:t>
            </w:r>
            <w:r w:rsidRPr="003D7DBC">
              <w:tab/>
              <w:t>Ce projet a fait l’objet d’une évaluation par :</w:t>
            </w:r>
          </w:p>
        </w:tc>
      </w:tr>
      <w:tr w:rsidR="00B157BF" w:rsidRPr="003D7DBC" w14:paraId="2A61C7EC" w14:textId="77777777" w:rsidTr="00BF33B7">
        <w:trPr>
          <w:trHeight w:val="567"/>
        </w:trPr>
        <w:tc>
          <w:tcPr>
            <w:tcW w:w="2510" w:type="dxa"/>
            <w:gridSpan w:val="2"/>
            <w:vMerge w:val="restart"/>
            <w:vAlign w:val="center"/>
          </w:tcPr>
          <w:p w14:paraId="64902DE7" w14:textId="40DC177E" w:rsidR="00B157BF" w:rsidRPr="003D7DBC" w:rsidRDefault="00320F6C" w:rsidP="00BF33B7">
            <w:pPr>
              <w:pStyle w:val="Textetableau"/>
              <w:ind w:left="321" w:hanging="321"/>
            </w:pPr>
            <w:sdt>
              <w:sdtPr>
                <w:id w:val="1532529135"/>
                <w14:checkbox>
                  <w14:checked w14:val="0"/>
                  <w14:checkedState w14:val="2612" w14:font="MS Gothic"/>
                  <w14:uncheckedState w14:val="2610" w14:font="MS Gothic"/>
                </w14:checkbox>
              </w:sdtPr>
              <w:sdtEndPr/>
              <w:sdtContent>
                <w:r w:rsidR="00B157BF" w:rsidRPr="00CB66E7">
                  <w:rPr>
                    <w:rFonts w:hint="eastAsia"/>
                  </w:rPr>
                  <w:t>☐</w:t>
                </w:r>
              </w:sdtContent>
            </w:sdt>
            <w:r w:rsidR="00B157BF">
              <w:tab/>
            </w:r>
            <w:r w:rsidR="00B157BF" w:rsidRPr="003D7DBC">
              <w:t>Un comité d’organisme subventionnaire</w:t>
            </w:r>
          </w:p>
        </w:tc>
        <w:tc>
          <w:tcPr>
            <w:tcW w:w="6628" w:type="dxa"/>
            <w:tcBorders>
              <w:bottom w:val="single" w:sz="4" w:space="0" w:color="BFBFBF" w:themeColor="background1" w:themeShade="BF"/>
            </w:tcBorders>
            <w:vAlign w:val="center"/>
          </w:tcPr>
          <w:p w14:paraId="413F09A5" w14:textId="3827A921" w:rsidR="00B157BF" w:rsidRPr="003D7DBC" w:rsidRDefault="00B157BF" w:rsidP="00BF33B7">
            <w:pPr>
              <w:pStyle w:val="Textetableau"/>
              <w:jc w:val="center"/>
            </w:pPr>
          </w:p>
        </w:tc>
      </w:tr>
      <w:tr w:rsidR="00B157BF" w:rsidRPr="003D7DBC" w14:paraId="771B7866" w14:textId="77777777" w:rsidTr="00BF33B7">
        <w:trPr>
          <w:trHeight w:val="191"/>
        </w:trPr>
        <w:tc>
          <w:tcPr>
            <w:tcW w:w="2510" w:type="dxa"/>
            <w:gridSpan w:val="2"/>
            <w:vMerge/>
            <w:vAlign w:val="center"/>
          </w:tcPr>
          <w:p w14:paraId="476A112F" w14:textId="77777777" w:rsidR="00B157BF" w:rsidRPr="00CB66E7" w:rsidRDefault="00B157BF" w:rsidP="00BF33B7">
            <w:pPr>
              <w:pStyle w:val="Textetableau"/>
              <w:ind w:left="321" w:hanging="321"/>
            </w:pPr>
          </w:p>
        </w:tc>
        <w:tc>
          <w:tcPr>
            <w:tcW w:w="6628" w:type="dxa"/>
            <w:tcBorders>
              <w:top w:val="single" w:sz="4" w:space="0" w:color="BFBFBF" w:themeColor="background1" w:themeShade="BF"/>
            </w:tcBorders>
          </w:tcPr>
          <w:p w14:paraId="4B221F66" w14:textId="2C5410C8" w:rsidR="00B157BF" w:rsidRPr="00BF33B7" w:rsidRDefault="00B157BF" w:rsidP="00BF33B7">
            <w:pPr>
              <w:pStyle w:val="Indicationtableau"/>
              <w:rPr>
                <w:sz w:val="14"/>
                <w:szCs w:val="14"/>
              </w:rPr>
            </w:pPr>
            <w:r w:rsidRPr="00BF33B7">
              <w:rPr>
                <w:sz w:val="14"/>
                <w:szCs w:val="14"/>
              </w:rPr>
              <w:t>Précisez lequel.</w:t>
            </w:r>
          </w:p>
        </w:tc>
      </w:tr>
      <w:tr w:rsidR="00B157BF" w:rsidRPr="003D7DBC" w14:paraId="25C4D598" w14:textId="77777777" w:rsidTr="00BF33B7">
        <w:trPr>
          <w:trHeight w:val="567"/>
        </w:trPr>
        <w:tc>
          <w:tcPr>
            <w:tcW w:w="2510" w:type="dxa"/>
            <w:gridSpan w:val="2"/>
            <w:vMerge w:val="restart"/>
            <w:vAlign w:val="center"/>
          </w:tcPr>
          <w:p w14:paraId="152C5C56" w14:textId="4C82AAF4" w:rsidR="00B157BF" w:rsidRPr="003D7DBC" w:rsidRDefault="00320F6C" w:rsidP="00BF33B7">
            <w:pPr>
              <w:pStyle w:val="Textetableau"/>
              <w:ind w:left="321" w:hanging="321"/>
            </w:pPr>
            <w:sdt>
              <w:sdtPr>
                <w:id w:val="1803574933"/>
                <w14:checkbox>
                  <w14:checked w14:val="0"/>
                  <w14:checkedState w14:val="2612" w14:font="MS Gothic"/>
                  <w14:uncheckedState w14:val="2610" w14:font="MS Gothic"/>
                </w14:checkbox>
              </w:sdtPr>
              <w:sdtEndPr/>
              <w:sdtContent>
                <w:r w:rsidR="00B157BF" w:rsidRPr="00CB66E7">
                  <w:rPr>
                    <w:rFonts w:hint="eastAsia"/>
                  </w:rPr>
                  <w:t>☐</w:t>
                </w:r>
              </w:sdtContent>
            </w:sdt>
            <w:r w:rsidR="00B157BF">
              <w:tab/>
            </w:r>
            <w:r w:rsidR="00B157BF" w:rsidRPr="003D7DBC">
              <w:t>Un comité de recherche de l’ENAP</w:t>
            </w:r>
          </w:p>
        </w:tc>
        <w:tc>
          <w:tcPr>
            <w:tcW w:w="6628" w:type="dxa"/>
            <w:tcBorders>
              <w:bottom w:val="single" w:sz="4" w:space="0" w:color="BFBFBF" w:themeColor="background1" w:themeShade="BF"/>
            </w:tcBorders>
            <w:vAlign w:val="center"/>
          </w:tcPr>
          <w:p w14:paraId="7402AD72" w14:textId="60A0D586" w:rsidR="00B157BF" w:rsidRPr="003D7DBC" w:rsidRDefault="00B157BF" w:rsidP="00BF33B7">
            <w:pPr>
              <w:pStyle w:val="Textetableau"/>
              <w:ind w:left="321" w:hanging="321"/>
              <w:jc w:val="center"/>
            </w:pPr>
          </w:p>
        </w:tc>
      </w:tr>
      <w:tr w:rsidR="00B157BF" w:rsidRPr="003D7DBC" w14:paraId="05EE9089" w14:textId="77777777" w:rsidTr="00BF33B7">
        <w:trPr>
          <w:trHeight w:val="271"/>
        </w:trPr>
        <w:tc>
          <w:tcPr>
            <w:tcW w:w="2510" w:type="dxa"/>
            <w:gridSpan w:val="2"/>
            <w:vMerge/>
            <w:vAlign w:val="center"/>
          </w:tcPr>
          <w:p w14:paraId="5B8A1378" w14:textId="77777777" w:rsidR="00B157BF" w:rsidRPr="00CB66E7" w:rsidRDefault="00B157BF" w:rsidP="00BF33B7">
            <w:pPr>
              <w:pStyle w:val="Textetableau"/>
              <w:ind w:left="321" w:hanging="321"/>
            </w:pPr>
          </w:p>
        </w:tc>
        <w:tc>
          <w:tcPr>
            <w:tcW w:w="6628" w:type="dxa"/>
            <w:tcBorders>
              <w:top w:val="single" w:sz="4" w:space="0" w:color="BFBFBF" w:themeColor="background1" w:themeShade="BF"/>
            </w:tcBorders>
          </w:tcPr>
          <w:p w14:paraId="5B19C02E" w14:textId="36019289" w:rsidR="00B157BF" w:rsidRPr="00BF33B7" w:rsidRDefault="00B157BF" w:rsidP="00BF33B7">
            <w:pPr>
              <w:pStyle w:val="Indicationtableau"/>
              <w:rPr>
                <w:sz w:val="14"/>
                <w:szCs w:val="14"/>
              </w:rPr>
            </w:pPr>
            <w:r w:rsidRPr="00BF33B7">
              <w:rPr>
                <w:sz w:val="14"/>
                <w:szCs w:val="14"/>
              </w:rPr>
              <w:t>Précisez la composition du comité.</w:t>
            </w:r>
          </w:p>
        </w:tc>
      </w:tr>
      <w:tr w:rsidR="00B157BF" w:rsidRPr="003D7DBC" w14:paraId="728BAD65" w14:textId="77777777" w:rsidTr="00BF33B7">
        <w:trPr>
          <w:trHeight w:val="567"/>
        </w:trPr>
        <w:tc>
          <w:tcPr>
            <w:tcW w:w="2510" w:type="dxa"/>
            <w:gridSpan w:val="2"/>
            <w:vMerge w:val="restart"/>
            <w:vAlign w:val="center"/>
          </w:tcPr>
          <w:p w14:paraId="21344D0C" w14:textId="1129ACAA" w:rsidR="00B157BF" w:rsidRPr="003D7DBC" w:rsidRDefault="00320F6C" w:rsidP="00BF33B7">
            <w:pPr>
              <w:pStyle w:val="Textetableau"/>
              <w:ind w:left="321" w:hanging="321"/>
            </w:pPr>
            <w:sdt>
              <w:sdtPr>
                <w:id w:val="-1327829648"/>
                <w14:checkbox>
                  <w14:checked w14:val="0"/>
                  <w14:checkedState w14:val="2612" w14:font="MS Gothic"/>
                  <w14:uncheckedState w14:val="2610" w14:font="MS Gothic"/>
                </w14:checkbox>
              </w:sdtPr>
              <w:sdtEndPr/>
              <w:sdtContent>
                <w:r w:rsidR="00B157BF" w:rsidRPr="00CB66E7">
                  <w:rPr>
                    <w:rFonts w:hint="eastAsia"/>
                  </w:rPr>
                  <w:t>☐</w:t>
                </w:r>
              </w:sdtContent>
            </w:sdt>
            <w:r w:rsidR="00B157BF">
              <w:tab/>
            </w:r>
            <w:r w:rsidR="00B157BF" w:rsidRPr="003D7DBC">
              <w:t>Un pair</w:t>
            </w:r>
          </w:p>
        </w:tc>
        <w:tc>
          <w:tcPr>
            <w:tcW w:w="6628" w:type="dxa"/>
            <w:tcBorders>
              <w:bottom w:val="single" w:sz="4" w:space="0" w:color="BFBFBF" w:themeColor="background1" w:themeShade="BF"/>
            </w:tcBorders>
            <w:vAlign w:val="center"/>
          </w:tcPr>
          <w:p w14:paraId="2314DDBF" w14:textId="7DBB9AF3" w:rsidR="00B157BF" w:rsidRPr="003D7DBC" w:rsidRDefault="00B157BF" w:rsidP="00BF33B7">
            <w:pPr>
              <w:pStyle w:val="Textetableau"/>
              <w:ind w:left="321" w:hanging="321"/>
              <w:jc w:val="center"/>
            </w:pPr>
          </w:p>
        </w:tc>
      </w:tr>
      <w:tr w:rsidR="00B157BF" w:rsidRPr="003D7DBC" w14:paraId="74C7C252" w14:textId="77777777" w:rsidTr="00BF33B7">
        <w:trPr>
          <w:trHeight w:val="107"/>
        </w:trPr>
        <w:tc>
          <w:tcPr>
            <w:tcW w:w="2510" w:type="dxa"/>
            <w:gridSpan w:val="2"/>
            <w:vMerge/>
            <w:vAlign w:val="center"/>
          </w:tcPr>
          <w:p w14:paraId="77F7D20C" w14:textId="77777777" w:rsidR="00B157BF" w:rsidRPr="00CB66E7" w:rsidRDefault="00B157BF" w:rsidP="00BF33B7">
            <w:pPr>
              <w:pStyle w:val="Textetableau"/>
              <w:ind w:left="321" w:hanging="321"/>
            </w:pPr>
          </w:p>
        </w:tc>
        <w:tc>
          <w:tcPr>
            <w:tcW w:w="6628" w:type="dxa"/>
            <w:tcBorders>
              <w:top w:val="single" w:sz="4" w:space="0" w:color="BFBFBF" w:themeColor="background1" w:themeShade="BF"/>
            </w:tcBorders>
          </w:tcPr>
          <w:p w14:paraId="79420506" w14:textId="1D3A21A7" w:rsidR="00B157BF" w:rsidRPr="00BF33B7" w:rsidRDefault="00B157BF" w:rsidP="00BF33B7">
            <w:pPr>
              <w:pStyle w:val="Indicationtableau"/>
              <w:rPr>
                <w:sz w:val="14"/>
                <w:szCs w:val="14"/>
              </w:rPr>
            </w:pPr>
            <w:r w:rsidRPr="00BF33B7">
              <w:rPr>
                <w:sz w:val="14"/>
                <w:szCs w:val="14"/>
              </w:rPr>
              <w:t>Précisez qui.</w:t>
            </w:r>
          </w:p>
        </w:tc>
      </w:tr>
      <w:tr w:rsidR="007A24D5" w:rsidRPr="003D7DBC" w14:paraId="280461F1" w14:textId="77777777" w:rsidTr="006A6932">
        <w:trPr>
          <w:trHeight w:val="47"/>
        </w:trPr>
        <w:tc>
          <w:tcPr>
            <w:tcW w:w="9138" w:type="dxa"/>
            <w:gridSpan w:val="3"/>
            <w:shd w:val="clear" w:color="auto" w:fill="E7E6E6"/>
          </w:tcPr>
          <w:p w14:paraId="7C1E0DCD" w14:textId="77777777" w:rsidR="007A24D5" w:rsidRPr="003D7DBC" w:rsidRDefault="007A24D5" w:rsidP="00327ED1">
            <w:pPr>
              <w:pStyle w:val="Titretableau"/>
              <w:keepNext/>
              <w:ind w:left="459" w:hanging="459"/>
            </w:pPr>
            <w:r w:rsidRPr="003D7DBC">
              <w:lastRenderedPageBreak/>
              <w:t>4.5</w:t>
            </w:r>
            <w:r w:rsidRPr="003D7DBC">
              <w:tab/>
              <w:t>Ce projet a fait l’objet d’une évaluation par :</w:t>
            </w:r>
          </w:p>
        </w:tc>
      </w:tr>
      <w:tr w:rsidR="00B157BF" w:rsidRPr="003D7DBC" w14:paraId="2F006F1C" w14:textId="77777777" w:rsidTr="00BF33B7">
        <w:trPr>
          <w:trHeight w:val="567"/>
        </w:trPr>
        <w:tc>
          <w:tcPr>
            <w:tcW w:w="2510" w:type="dxa"/>
            <w:gridSpan w:val="2"/>
            <w:vMerge w:val="restart"/>
            <w:vAlign w:val="center"/>
          </w:tcPr>
          <w:p w14:paraId="38C79525" w14:textId="12CCC9AC" w:rsidR="00B157BF" w:rsidRPr="00B157BF" w:rsidRDefault="00320F6C" w:rsidP="00BF33B7">
            <w:pPr>
              <w:pStyle w:val="Textetableau"/>
              <w:ind w:left="321" w:hanging="321"/>
            </w:pPr>
            <w:sdt>
              <w:sdtPr>
                <w:id w:val="-208036166"/>
                <w14:checkbox>
                  <w14:checked w14:val="0"/>
                  <w14:checkedState w14:val="2612" w14:font="MS Gothic"/>
                  <w14:uncheckedState w14:val="2610" w14:font="MS Gothic"/>
                </w14:checkbox>
              </w:sdtPr>
              <w:sdtEndPr/>
              <w:sdtContent>
                <w:r w:rsidR="00B157BF" w:rsidRPr="00CB66E7">
                  <w:rPr>
                    <w:rFonts w:hint="eastAsia"/>
                  </w:rPr>
                  <w:t>☐</w:t>
                </w:r>
              </w:sdtContent>
            </w:sdt>
            <w:r w:rsidR="00B157BF">
              <w:tab/>
            </w:r>
            <w:r w:rsidR="00B157BF" w:rsidRPr="003D7DBC">
              <w:t>Un directeur ou une directrice de recherche</w:t>
            </w:r>
          </w:p>
        </w:tc>
        <w:tc>
          <w:tcPr>
            <w:tcW w:w="6628" w:type="dxa"/>
            <w:tcBorders>
              <w:bottom w:val="single" w:sz="4" w:space="0" w:color="BFBFBF" w:themeColor="background1" w:themeShade="BF"/>
            </w:tcBorders>
            <w:vAlign w:val="center"/>
          </w:tcPr>
          <w:p w14:paraId="31413E51" w14:textId="26056A31" w:rsidR="00B157BF" w:rsidRPr="00B157BF" w:rsidRDefault="00B157BF" w:rsidP="00BF33B7">
            <w:pPr>
              <w:pStyle w:val="Textetableau"/>
              <w:ind w:left="321" w:hanging="321"/>
              <w:jc w:val="center"/>
            </w:pPr>
          </w:p>
        </w:tc>
      </w:tr>
      <w:tr w:rsidR="00B157BF" w:rsidRPr="003D7DBC" w14:paraId="7598C6C3" w14:textId="77777777" w:rsidTr="00BF33B7">
        <w:trPr>
          <w:trHeight w:val="191"/>
        </w:trPr>
        <w:tc>
          <w:tcPr>
            <w:tcW w:w="2510" w:type="dxa"/>
            <w:gridSpan w:val="2"/>
            <w:vMerge/>
            <w:vAlign w:val="center"/>
          </w:tcPr>
          <w:p w14:paraId="0C292EC3" w14:textId="77777777" w:rsidR="00B157BF" w:rsidRPr="00CB66E7" w:rsidRDefault="00B157BF" w:rsidP="00BF33B7">
            <w:pPr>
              <w:pStyle w:val="Textetableau"/>
              <w:ind w:left="321" w:hanging="321"/>
            </w:pPr>
          </w:p>
        </w:tc>
        <w:tc>
          <w:tcPr>
            <w:tcW w:w="6628" w:type="dxa"/>
            <w:tcBorders>
              <w:top w:val="single" w:sz="4" w:space="0" w:color="BFBFBF" w:themeColor="background1" w:themeShade="BF"/>
            </w:tcBorders>
          </w:tcPr>
          <w:p w14:paraId="22F3949B" w14:textId="492D9EC4" w:rsidR="00B157BF" w:rsidRPr="00BF33B7" w:rsidRDefault="00B157BF" w:rsidP="00BF33B7">
            <w:pPr>
              <w:pStyle w:val="Indicationtableau"/>
              <w:rPr>
                <w:sz w:val="14"/>
                <w:szCs w:val="14"/>
              </w:rPr>
            </w:pPr>
            <w:r w:rsidRPr="00BF33B7">
              <w:rPr>
                <w:sz w:val="14"/>
                <w:szCs w:val="14"/>
              </w:rPr>
              <w:t>Précisez qui</w:t>
            </w:r>
            <w:r w:rsidR="00BF33B7" w:rsidRPr="00BF33B7">
              <w:rPr>
                <w:sz w:val="14"/>
                <w:szCs w:val="14"/>
              </w:rPr>
              <w:t>.</w:t>
            </w:r>
          </w:p>
        </w:tc>
      </w:tr>
      <w:tr w:rsidR="00BF33B7" w:rsidRPr="003D7DBC" w14:paraId="1198A563" w14:textId="77777777" w:rsidTr="00BF33B7">
        <w:trPr>
          <w:trHeight w:val="567"/>
        </w:trPr>
        <w:tc>
          <w:tcPr>
            <w:tcW w:w="2510" w:type="dxa"/>
            <w:gridSpan w:val="2"/>
            <w:vMerge w:val="restart"/>
            <w:vAlign w:val="center"/>
          </w:tcPr>
          <w:p w14:paraId="63542D24" w14:textId="19C0647D" w:rsidR="00BF33B7" w:rsidRPr="00B157BF" w:rsidRDefault="00320F6C" w:rsidP="00BF33B7">
            <w:pPr>
              <w:pStyle w:val="Textetableau"/>
              <w:ind w:left="321" w:hanging="321"/>
            </w:pPr>
            <w:sdt>
              <w:sdtPr>
                <w:id w:val="-1153678406"/>
                <w14:checkbox>
                  <w14:checked w14:val="0"/>
                  <w14:checkedState w14:val="2612" w14:font="MS Gothic"/>
                  <w14:uncheckedState w14:val="2610" w14:font="MS Gothic"/>
                </w14:checkbox>
              </w:sdtPr>
              <w:sdtEndPr/>
              <w:sdtContent>
                <w:r w:rsidR="00BF33B7" w:rsidRPr="00CB66E7">
                  <w:rPr>
                    <w:rFonts w:hint="eastAsia"/>
                  </w:rPr>
                  <w:t>☐</w:t>
                </w:r>
              </w:sdtContent>
            </w:sdt>
            <w:r w:rsidR="00BF33B7">
              <w:tab/>
            </w:r>
            <w:r w:rsidR="00BF33B7" w:rsidRPr="003D7DBC">
              <w:t>Autre</w:t>
            </w:r>
          </w:p>
        </w:tc>
        <w:tc>
          <w:tcPr>
            <w:tcW w:w="6628" w:type="dxa"/>
            <w:tcBorders>
              <w:bottom w:val="single" w:sz="4" w:space="0" w:color="BFBFBF" w:themeColor="background1" w:themeShade="BF"/>
            </w:tcBorders>
            <w:vAlign w:val="center"/>
          </w:tcPr>
          <w:p w14:paraId="01E38CAE" w14:textId="5BC302ED" w:rsidR="00BF33B7" w:rsidRPr="00B157BF" w:rsidRDefault="00BF33B7" w:rsidP="00BF33B7">
            <w:pPr>
              <w:pStyle w:val="Textetableau"/>
              <w:ind w:left="321" w:hanging="321"/>
              <w:jc w:val="center"/>
            </w:pPr>
          </w:p>
        </w:tc>
      </w:tr>
      <w:tr w:rsidR="00BF33B7" w:rsidRPr="003D7DBC" w14:paraId="3AE43F93" w14:textId="77777777" w:rsidTr="00BF33B7">
        <w:trPr>
          <w:trHeight w:val="107"/>
        </w:trPr>
        <w:tc>
          <w:tcPr>
            <w:tcW w:w="2510" w:type="dxa"/>
            <w:gridSpan w:val="2"/>
            <w:vMerge/>
            <w:vAlign w:val="center"/>
          </w:tcPr>
          <w:p w14:paraId="47B91F65" w14:textId="77777777" w:rsidR="00BF33B7" w:rsidRPr="00CB66E7" w:rsidRDefault="00BF33B7" w:rsidP="00BF33B7">
            <w:pPr>
              <w:pStyle w:val="Textetableau"/>
              <w:ind w:left="321" w:hanging="321"/>
            </w:pPr>
          </w:p>
        </w:tc>
        <w:tc>
          <w:tcPr>
            <w:tcW w:w="6628" w:type="dxa"/>
            <w:tcBorders>
              <w:top w:val="single" w:sz="4" w:space="0" w:color="BFBFBF" w:themeColor="background1" w:themeShade="BF"/>
            </w:tcBorders>
          </w:tcPr>
          <w:p w14:paraId="23F64C92" w14:textId="07C58526" w:rsidR="00BF33B7" w:rsidRPr="00BF33B7" w:rsidRDefault="00BF33B7" w:rsidP="00BF33B7">
            <w:pPr>
              <w:pStyle w:val="Indicationtableau"/>
              <w:rPr>
                <w:sz w:val="14"/>
                <w:szCs w:val="14"/>
              </w:rPr>
            </w:pPr>
            <w:r w:rsidRPr="00BF33B7">
              <w:rPr>
                <w:sz w:val="14"/>
                <w:szCs w:val="14"/>
              </w:rPr>
              <w:t>Précisez.</w:t>
            </w:r>
          </w:p>
        </w:tc>
      </w:tr>
      <w:tr w:rsidR="00BF33B7" w:rsidRPr="003D7DBC" w14:paraId="3E7FA8A2" w14:textId="77777777" w:rsidTr="0008289D">
        <w:trPr>
          <w:trHeight w:val="340"/>
        </w:trPr>
        <w:tc>
          <w:tcPr>
            <w:tcW w:w="9138" w:type="dxa"/>
            <w:gridSpan w:val="3"/>
            <w:vAlign w:val="center"/>
          </w:tcPr>
          <w:p w14:paraId="29FF3421" w14:textId="2ACA72E5" w:rsidR="00BF33B7" w:rsidRPr="00B157BF" w:rsidRDefault="00320F6C" w:rsidP="00B157BF">
            <w:pPr>
              <w:pStyle w:val="Textetableau"/>
              <w:ind w:left="321" w:hanging="321"/>
            </w:pPr>
            <w:sdt>
              <w:sdtPr>
                <w:id w:val="38028120"/>
                <w14:checkbox>
                  <w14:checked w14:val="0"/>
                  <w14:checkedState w14:val="2612" w14:font="MS Gothic"/>
                  <w14:uncheckedState w14:val="2610" w14:font="MS Gothic"/>
                </w14:checkbox>
              </w:sdtPr>
              <w:sdtEndPr/>
              <w:sdtContent>
                <w:r w:rsidR="007A24D5">
                  <w:rPr>
                    <w:rFonts w:ascii="MS Gothic" w:eastAsia="MS Gothic" w:hAnsi="MS Gothic" w:hint="eastAsia"/>
                  </w:rPr>
                  <w:t>☐</w:t>
                </w:r>
              </w:sdtContent>
            </w:sdt>
            <w:r w:rsidR="00BF33B7">
              <w:tab/>
            </w:r>
            <w:r w:rsidR="00BF33B7" w:rsidRPr="003D7DBC">
              <w:t>Ce projet n’a pas fait l’objet d’une évaluation par les pairs</w:t>
            </w:r>
          </w:p>
        </w:tc>
      </w:tr>
    </w:tbl>
    <w:p w14:paraId="13085882" w14:textId="08E50DC8" w:rsidR="003D7DBC" w:rsidRPr="003D7DBC" w:rsidRDefault="00BF33B7" w:rsidP="003D7DBC">
      <w:pPr>
        <w:pStyle w:val="Titre1"/>
      </w:pPr>
      <w:bookmarkStart w:id="1" w:name="_Toc156401097"/>
      <w:r>
        <w:t>5.</w:t>
      </w:r>
      <w:r>
        <w:tab/>
      </w:r>
      <w:r w:rsidR="003D7DBC" w:rsidRPr="003D7DBC">
        <w:t>DÉCLARATIONS DE CONDUITE RESPONSABLE EN RECHERCHE</w:t>
      </w:r>
      <w:bookmarkEnd w:id="1"/>
    </w:p>
    <w:p w14:paraId="423839E2" w14:textId="2231FCA0" w:rsidR="003D7DBC" w:rsidRDefault="00BF33B7" w:rsidP="00BF33B7">
      <w:pPr>
        <w:ind w:left="426" w:hanging="426"/>
        <w:rPr>
          <w:b/>
          <w:bCs/>
        </w:rPr>
      </w:pPr>
      <w:r w:rsidRPr="00BF33B7">
        <w:rPr>
          <w:b/>
          <w:bCs/>
        </w:rPr>
        <w:t>5.1.</w:t>
      </w:r>
      <w:r w:rsidRPr="00BF33B7">
        <w:rPr>
          <w:b/>
          <w:bCs/>
        </w:rPr>
        <w:tab/>
      </w:r>
      <w:r w:rsidR="003D7DBC" w:rsidRPr="00BF33B7">
        <w:rPr>
          <w:b/>
          <w:bCs/>
        </w:rPr>
        <w:t>Conflits d’intérêts</w:t>
      </w:r>
    </w:p>
    <w:p w14:paraId="5ED9BEAE" w14:textId="77777777" w:rsidR="007A24D5" w:rsidRPr="003D7DBC" w:rsidRDefault="00320F6C" w:rsidP="007A24D5">
      <w:pPr>
        <w:ind w:left="851" w:hanging="426"/>
      </w:pPr>
      <w:sdt>
        <w:sdtPr>
          <w:id w:val="-447467335"/>
          <w14:checkbox>
            <w14:checked w14:val="0"/>
            <w14:checkedState w14:val="2612" w14:font="MS Gothic"/>
            <w14:uncheckedState w14:val="2610" w14:font="MS Gothic"/>
          </w14:checkbox>
        </w:sdtPr>
        <w:sdtEndPr/>
        <w:sdtContent>
          <w:r w:rsidR="007A24D5">
            <w:rPr>
              <w:rFonts w:ascii="MS Gothic" w:eastAsia="MS Gothic" w:hAnsi="MS Gothic" w:hint="eastAsia"/>
            </w:rPr>
            <w:t>☐</w:t>
          </w:r>
        </w:sdtContent>
      </w:sdt>
      <w:r w:rsidR="007A24D5">
        <w:tab/>
      </w:r>
      <w:r w:rsidR="007A24D5" w:rsidRPr="003D7DBC">
        <w:rPr>
          <w:b/>
        </w:rPr>
        <w:t>NON</w:t>
      </w:r>
      <w:r w:rsidR="007A24D5" w:rsidRPr="003D7DBC">
        <w:t xml:space="preserve">, je déclare qu’il n’existe aucun risque de conflit d’intérêts personnel ou institutionnel réel, potentiel ou apparent, tel que défini dans la </w:t>
      </w:r>
      <w:r w:rsidR="007A24D5" w:rsidRPr="003D7DBC">
        <w:rPr>
          <w:i/>
          <w:iCs/>
        </w:rPr>
        <w:t>Politique de conduite responsable en recherche</w:t>
      </w:r>
      <w:r w:rsidR="007A24D5" w:rsidRPr="003D7DBC">
        <w:t>.</w:t>
      </w:r>
    </w:p>
    <w:p w14:paraId="021177F6" w14:textId="4616CB46" w:rsidR="003D7DBC" w:rsidRPr="003D7DBC" w:rsidRDefault="00320F6C" w:rsidP="00BF33B7">
      <w:pPr>
        <w:ind w:left="851" w:hanging="426"/>
      </w:pPr>
      <w:sdt>
        <w:sdtPr>
          <w:id w:val="1895153289"/>
          <w14:checkbox>
            <w14:checked w14:val="0"/>
            <w14:checkedState w14:val="2612" w14:font="MS Gothic"/>
            <w14:uncheckedState w14:val="2610" w14:font="MS Gothic"/>
          </w14:checkbox>
        </w:sdtPr>
        <w:sdtEndPr/>
        <w:sdtContent>
          <w:r w:rsidR="007A24D5">
            <w:rPr>
              <w:rFonts w:ascii="MS Gothic" w:eastAsia="MS Gothic" w:hAnsi="MS Gothic" w:hint="eastAsia"/>
            </w:rPr>
            <w:t>☐</w:t>
          </w:r>
        </w:sdtContent>
      </w:sdt>
      <w:r w:rsidR="007A24D5">
        <w:tab/>
      </w:r>
      <w:r w:rsidR="003D7DBC" w:rsidRPr="003D7DBC">
        <w:rPr>
          <w:b/>
        </w:rPr>
        <w:t>OUI</w:t>
      </w:r>
      <w:r w:rsidR="003D7DBC" w:rsidRPr="003D7DBC">
        <w:t xml:space="preserve">, je déclare qu’il existe un risque de conflit d’intérêts réel, potentiel ou apparent pour moi ou pour l’ENAP, et que j’ai rempli le formulaire de « Déclaration de conflit d’intérêts » qui se trouve à l’Annexe II de la </w:t>
      </w:r>
      <w:r w:rsidR="003D7DBC" w:rsidRPr="003D7DBC">
        <w:rPr>
          <w:i/>
          <w:iCs/>
        </w:rPr>
        <w:t>Politique de conduite responsable en recherche</w:t>
      </w:r>
      <w:r w:rsidR="003D7DBC" w:rsidRPr="003D7DBC">
        <w:t xml:space="preserve"> et je l’ai transmis au Bureau de la recherche à (</w:t>
      </w:r>
      <w:hyperlink r:id="rId9">
        <w:r w:rsidR="003D7DBC" w:rsidRPr="003D7DBC">
          <w:rPr>
            <w:rStyle w:val="Hyperlien"/>
          </w:rPr>
          <w:t>bureau-</w:t>
        </w:r>
      </w:hyperlink>
      <w:hyperlink r:id="rId10">
        <w:r w:rsidR="003D7DBC" w:rsidRPr="003D7DBC">
          <w:rPr>
            <w:rStyle w:val="Hyperlien"/>
          </w:rPr>
          <w:t xml:space="preserve"> recherche@enap.ca</w:t>
        </w:r>
      </w:hyperlink>
      <w:r w:rsidR="003D7DBC" w:rsidRPr="003D7DBC">
        <w:t>).</w:t>
      </w:r>
    </w:p>
    <w:p w14:paraId="222ED107" w14:textId="71A5C52C" w:rsidR="003D7DBC" w:rsidRPr="00BF33B7" w:rsidRDefault="00BF33B7" w:rsidP="00BF33B7">
      <w:pPr>
        <w:ind w:left="426" w:hanging="426"/>
        <w:rPr>
          <w:b/>
          <w:bCs/>
        </w:rPr>
      </w:pPr>
      <w:r w:rsidRPr="00BF33B7">
        <w:rPr>
          <w:b/>
          <w:bCs/>
        </w:rPr>
        <w:t>5.2.</w:t>
      </w:r>
      <w:r w:rsidRPr="00BF33B7">
        <w:rPr>
          <w:b/>
          <w:bCs/>
        </w:rPr>
        <w:tab/>
      </w:r>
      <w:r w:rsidR="003D7DBC" w:rsidRPr="00BF33B7">
        <w:rPr>
          <w:b/>
          <w:bCs/>
        </w:rPr>
        <w:t>Projet ou infrastructure de recherche comportant un risque pour la santé, la sécurité ou l’environnement</w:t>
      </w:r>
    </w:p>
    <w:p w14:paraId="3C89BCC7" w14:textId="10287307" w:rsidR="00BF33B7" w:rsidRDefault="00320F6C" w:rsidP="00BF33B7">
      <w:pPr>
        <w:ind w:left="851" w:hanging="426"/>
      </w:pPr>
      <w:sdt>
        <w:sdtPr>
          <w:id w:val="-334456728"/>
          <w14:checkbox>
            <w14:checked w14:val="0"/>
            <w14:checkedState w14:val="2612" w14:font="MS Gothic"/>
            <w14:uncheckedState w14:val="2610" w14:font="MS Gothic"/>
          </w14:checkbox>
        </w:sdtPr>
        <w:sdtEndPr/>
        <w:sdtContent>
          <w:r w:rsidR="007A24D5">
            <w:rPr>
              <w:rFonts w:ascii="MS Gothic" w:eastAsia="MS Gothic" w:hAnsi="MS Gothic" w:hint="eastAsia"/>
            </w:rPr>
            <w:t>☐</w:t>
          </w:r>
        </w:sdtContent>
      </w:sdt>
      <w:r w:rsidR="007A24D5">
        <w:tab/>
      </w:r>
      <w:r w:rsidR="00BF33B7" w:rsidRPr="003D7DBC">
        <w:rPr>
          <w:b/>
        </w:rPr>
        <w:t>NON</w:t>
      </w:r>
      <w:r w:rsidR="00BF33B7" w:rsidRPr="003D7DBC">
        <w:t>, je déclare qu’il n’y a pas de risque pour la santé, la sécurité ou l’environnement.</w:t>
      </w:r>
    </w:p>
    <w:p w14:paraId="7915C930" w14:textId="2E19002C" w:rsidR="003D7DBC" w:rsidRPr="003D7DBC" w:rsidRDefault="00320F6C" w:rsidP="00BF33B7">
      <w:pPr>
        <w:ind w:left="851" w:hanging="426"/>
      </w:pPr>
      <w:sdt>
        <w:sdtPr>
          <w:id w:val="976964160"/>
          <w14:checkbox>
            <w14:checked w14:val="0"/>
            <w14:checkedState w14:val="2612" w14:font="MS Gothic"/>
            <w14:uncheckedState w14:val="2610" w14:font="MS Gothic"/>
          </w14:checkbox>
        </w:sdtPr>
        <w:sdtEndPr/>
        <w:sdtContent>
          <w:r w:rsidR="007A24D5">
            <w:rPr>
              <w:rFonts w:ascii="MS Gothic" w:eastAsia="MS Gothic" w:hAnsi="MS Gothic" w:hint="eastAsia"/>
            </w:rPr>
            <w:t>☐</w:t>
          </w:r>
        </w:sdtContent>
      </w:sdt>
      <w:r w:rsidR="007A24D5">
        <w:tab/>
      </w:r>
      <w:r w:rsidR="003D7DBC" w:rsidRPr="003D7DBC">
        <w:rPr>
          <w:b/>
        </w:rPr>
        <w:t>OUI</w:t>
      </w:r>
      <w:r w:rsidR="003D7DBC" w:rsidRPr="003D7DBC">
        <w:t>, je déclare que ce projet ou cette infrastructure de recherche comporte un risque pour la santé, la sécurité ou l’environnement et je complète la section ci-dessous qui permettra de convenir des mesures à mettre en œuvre pour réduire ou contrer ces risques.</w:t>
      </w:r>
    </w:p>
    <w:tbl>
      <w:tblPr>
        <w:tblW w:w="832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9"/>
      </w:tblGrid>
      <w:tr w:rsidR="003D7DBC" w:rsidRPr="003D7DBC" w14:paraId="678CB94D" w14:textId="77777777" w:rsidTr="00BF33B7">
        <w:trPr>
          <w:trHeight w:val="47"/>
        </w:trPr>
        <w:tc>
          <w:tcPr>
            <w:tcW w:w="8329" w:type="dxa"/>
            <w:shd w:val="clear" w:color="auto" w:fill="E7E6E6"/>
          </w:tcPr>
          <w:p w14:paraId="520010AE" w14:textId="3301970D" w:rsidR="003D7DBC" w:rsidRPr="003D7DBC" w:rsidRDefault="003D7DBC" w:rsidP="00D123EE">
            <w:pPr>
              <w:pStyle w:val="Titretableau"/>
            </w:pPr>
            <w:proofErr w:type="gramStart"/>
            <w:r w:rsidRPr="003D7DBC">
              <w:t>Risques potentiels</w:t>
            </w:r>
            <w:proofErr w:type="gramEnd"/>
            <w:r w:rsidRPr="003D7DBC">
              <w:t xml:space="preserve"> pour la santé, la sécurité ou l’environnement</w:t>
            </w:r>
            <w:r w:rsidR="00BF33B7">
              <w:t xml:space="preserve"> et mesures pour les atténuer</w:t>
            </w:r>
          </w:p>
        </w:tc>
      </w:tr>
      <w:tr w:rsidR="003D7DBC" w:rsidRPr="003D7DBC" w14:paraId="4ED9E68C" w14:textId="77777777" w:rsidTr="00BF33B7">
        <w:trPr>
          <w:trHeight w:val="1110"/>
        </w:trPr>
        <w:tc>
          <w:tcPr>
            <w:tcW w:w="8329" w:type="dxa"/>
          </w:tcPr>
          <w:p w14:paraId="1CADB3DD" w14:textId="6E0D6183" w:rsidR="003D7DBC" w:rsidRPr="003D7DBC" w:rsidRDefault="003D7DBC" w:rsidP="00BF33B7">
            <w:pPr>
              <w:pStyle w:val="Textetableau"/>
            </w:pPr>
          </w:p>
        </w:tc>
      </w:tr>
    </w:tbl>
    <w:p w14:paraId="5F00D0DC" w14:textId="2DCA8D1D" w:rsidR="003D7DBC" w:rsidRPr="003D7DBC" w:rsidRDefault="00BF33B7" w:rsidP="00BF33B7">
      <w:pPr>
        <w:ind w:left="426" w:hanging="426"/>
        <w:rPr>
          <w:b/>
          <w:bCs/>
        </w:rPr>
      </w:pPr>
      <w:r>
        <w:rPr>
          <w:b/>
          <w:bCs/>
        </w:rPr>
        <w:t>5.3.</w:t>
      </w:r>
      <w:r>
        <w:rPr>
          <w:b/>
          <w:bCs/>
        </w:rPr>
        <w:tab/>
      </w:r>
      <w:r w:rsidR="003D7DBC" w:rsidRPr="003D7DBC">
        <w:rPr>
          <w:b/>
          <w:bCs/>
        </w:rPr>
        <w:t>Projet de recherche mené avec des participant</w:t>
      </w:r>
      <w:r>
        <w:rPr>
          <w:b/>
          <w:bCs/>
        </w:rPr>
        <w:t xml:space="preserve">s humains et participantes </w:t>
      </w:r>
      <w:r w:rsidR="003D7DBC" w:rsidRPr="003D7DBC">
        <w:rPr>
          <w:b/>
          <w:bCs/>
        </w:rPr>
        <w:t>humaines</w:t>
      </w:r>
    </w:p>
    <w:p w14:paraId="63007024" w14:textId="2FF004FB" w:rsidR="00BF33B7" w:rsidRPr="003D7DBC" w:rsidRDefault="00320F6C" w:rsidP="00BF33B7">
      <w:pPr>
        <w:ind w:left="851" w:hanging="426"/>
      </w:pPr>
      <w:sdt>
        <w:sdtPr>
          <w:rPr>
            <w:b/>
          </w:rPr>
          <w:id w:val="-1045598221"/>
          <w14:checkbox>
            <w14:checked w14:val="0"/>
            <w14:checkedState w14:val="2612" w14:font="MS Gothic"/>
            <w14:uncheckedState w14:val="2610" w14:font="MS Gothic"/>
          </w14:checkbox>
        </w:sdtPr>
        <w:sdtEndPr/>
        <w:sdtContent>
          <w:r w:rsidR="00BF33B7">
            <w:rPr>
              <w:rFonts w:ascii="MS Gothic" w:eastAsia="MS Gothic" w:hAnsi="MS Gothic" w:hint="eastAsia"/>
              <w:b/>
            </w:rPr>
            <w:t>☐</w:t>
          </w:r>
        </w:sdtContent>
      </w:sdt>
      <w:r w:rsidR="00BF33B7">
        <w:rPr>
          <w:b/>
        </w:rPr>
        <w:tab/>
      </w:r>
      <w:r w:rsidR="00BF33B7" w:rsidRPr="003D7DBC">
        <w:rPr>
          <w:b/>
        </w:rPr>
        <w:t>NON</w:t>
      </w:r>
      <w:r w:rsidR="00BF33B7" w:rsidRPr="003D7DBC">
        <w:t>, je déclare que mon projet n’implique pas de participant</w:t>
      </w:r>
      <w:r w:rsidR="00E52365">
        <w:t xml:space="preserve">s humains ou de participantes </w:t>
      </w:r>
      <w:r w:rsidR="00BF33B7" w:rsidRPr="003D7DBC">
        <w:t xml:space="preserve">humaines ou de données secondaires permettant d’identifier des </w:t>
      </w:r>
      <w:r w:rsidR="00E52365" w:rsidRPr="003D7DBC">
        <w:t>participant</w:t>
      </w:r>
      <w:r w:rsidR="00E52365">
        <w:t xml:space="preserve">s humains ou des participantes </w:t>
      </w:r>
      <w:r w:rsidR="00E52365" w:rsidRPr="003D7DBC">
        <w:t>humaines</w:t>
      </w:r>
      <w:r w:rsidR="00BF33B7" w:rsidRPr="003D7DBC">
        <w:t>.</w:t>
      </w:r>
    </w:p>
    <w:p w14:paraId="3D5974B8" w14:textId="755BEAF1" w:rsidR="003D7DBC" w:rsidRPr="003D7DBC" w:rsidRDefault="00320F6C" w:rsidP="00BF33B7">
      <w:pPr>
        <w:ind w:left="851" w:hanging="426"/>
      </w:pPr>
      <w:sdt>
        <w:sdtPr>
          <w:rPr>
            <w:b/>
          </w:rPr>
          <w:id w:val="89601757"/>
          <w14:checkbox>
            <w14:checked w14:val="0"/>
            <w14:checkedState w14:val="2612" w14:font="MS Gothic"/>
            <w14:uncheckedState w14:val="2610" w14:font="MS Gothic"/>
          </w14:checkbox>
        </w:sdtPr>
        <w:sdtEndPr/>
        <w:sdtContent>
          <w:r w:rsidR="00E52365">
            <w:rPr>
              <w:rFonts w:ascii="MS Gothic" w:eastAsia="MS Gothic" w:hAnsi="MS Gothic" w:hint="eastAsia"/>
              <w:b/>
            </w:rPr>
            <w:t>☐</w:t>
          </w:r>
        </w:sdtContent>
      </w:sdt>
      <w:r w:rsidR="00BF33B7">
        <w:rPr>
          <w:b/>
        </w:rPr>
        <w:tab/>
      </w:r>
      <w:r w:rsidR="003D7DBC" w:rsidRPr="003D7DBC">
        <w:rPr>
          <w:b/>
        </w:rPr>
        <w:t>OUI</w:t>
      </w:r>
      <w:r w:rsidR="00E52365">
        <w:t xml:space="preserve"> (</w:t>
      </w:r>
      <w:r w:rsidR="00E52365" w:rsidRPr="006A2EB1">
        <w:t xml:space="preserve">complétez </w:t>
      </w:r>
      <w:r w:rsidR="00E52365">
        <w:t>l</w:t>
      </w:r>
      <w:r w:rsidR="003D7DBC" w:rsidRPr="003D7DBC">
        <w:t>a section A ou B ci-</w:t>
      </w:r>
      <w:r w:rsidR="007A24D5">
        <w:t>après</w:t>
      </w:r>
      <w:r w:rsidR="003D7DBC" w:rsidRPr="003D7DBC">
        <w:t>, selon le cas</w:t>
      </w:r>
      <w:r w:rsidR="00E52365">
        <w:t>)</w:t>
      </w:r>
      <w:r w:rsidR="007A24D5">
        <w:t> :</w:t>
      </w:r>
    </w:p>
    <w:p w14:paraId="5770BFB5" w14:textId="191EE334" w:rsidR="003D7DBC" w:rsidRPr="003D7DBC" w:rsidRDefault="003D7DBC" w:rsidP="00E52365">
      <w:pPr>
        <w:keepNext/>
        <w:ind w:left="851"/>
      </w:pPr>
      <w:r w:rsidRPr="003D7DBC">
        <w:lastRenderedPageBreak/>
        <w:t>Cochez les éléments qui décrivent le mieux votre situation dans le tableau ci-après</w:t>
      </w:r>
      <w:r w:rsidR="00E52365">
        <w:t>.</w:t>
      </w:r>
    </w:p>
    <w:tbl>
      <w:tblPr>
        <w:tblW w:w="832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7195"/>
      </w:tblGrid>
      <w:tr w:rsidR="003D7DBC" w:rsidRPr="003D7DBC" w14:paraId="4F80C9DC" w14:textId="77777777" w:rsidTr="00E52365">
        <w:trPr>
          <w:trHeight w:val="227"/>
          <w:tblHeader/>
        </w:trPr>
        <w:tc>
          <w:tcPr>
            <w:tcW w:w="8329" w:type="dxa"/>
            <w:gridSpan w:val="2"/>
            <w:shd w:val="clear" w:color="auto" w:fill="E7E6E6"/>
          </w:tcPr>
          <w:p w14:paraId="1B776C41" w14:textId="511E3D6D" w:rsidR="003D7DBC" w:rsidRPr="003D7DBC" w:rsidRDefault="003D7DBC" w:rsidP="00E52365">
            <w:pPr>
              <w:pStyle w:val="Titretableau"/>
              <w:ind w:left="1109" w:hanging="1116"/>
            </w:pPr>
            <w:r w:rsidRPr="003D7DBC">
              <w:t>SECTION A</w:t>
            </w:r>
            <w:r w:rsidR="00E52365">
              <w:t> :</w:t>
            </w:r>
            <w:r w:rsidRPr="003D7DBC">
              <w:t xml:space="preserve"> </w:t>
            </w:r>
            <w:r w:rsidR="00E52365">
              <w:tab/>
            </w:r>
            <w:r w:rsidRPr="003D7DBC">
              <w:t xml:space="preserve">LE PROJET </w:t>
            </w:r>
            <w:r w:rsidRPr="00E52365">
              <w:t>NÉCESSITE</w:t>
            </w:r>
            <w:r w:rsidRPr="00D123EE">
              <w:t xml:space="preserve"> UN CERTIFICAT D’ÉTHIQUE</w:t>
            </w:r>
            <w:r w:rsidRPr="003D7DBC">
              <w:t>, CAR IL S’AGIT</w:t>
            </w:r>
            <w:r w:rsidR="00970FD3">
              <w:t> :</w:t>
            </w:r>
          </w:p>
        </w:tc>
      </w:tr>
      <w:tr w:rsidR="003D7DBC" w:rsidRPr="003D7DBC" w14:paraId="5C19DACD" w14:textId="77777777" w:rsidTr="00E52365">
        <w:trPr>
          <w:trHeight w:val="454"/>
        </w:trPr>
        <w:tc>
          <w:tcPr>
            <w:tcW w:w="8329" w:type="dxa"/>
            <w:gridSpan w:val="2"/>
          </w:tcPr>
          <w:p w14:paraId="0C9F7360" w14:textId="5C0DBAAC" w:rsidR="003D7DBC" w:rsidRPr="003D7DBC" w:rsidRDefault="00320F6C" w:rsidP="007A24D5">
            <w:pPr>
              <w:pStyle w:val="Textetableau"/>
              <w:ind w:left="321" w:hanging="321"/>
            </w:pPr>
            <w:sdt>
              <w:sdtPr>
                <w:id w:val="509955121"/>
                <w14:checkbox>
                  <w14:checked w14:val="0"/>
                  <w14:checkedState w14:val="2612" w14:font="MS Gothic"/>
                  <w14:uncheckedState w14:val="2610" w14:font="MS Gothic"/>
                </w14:checkbox>
              </w:sdtPr>
              <w:sdtEndPr/>
              <w:sdtContent>
                <w:r w:rsidR="00E52365">
                  <w:rPr>
                    <w:rFonts w:ascii="MS Gothic" w:eastAsia="MS Gothic" w:hAnsi="MS Gothic" w:hint="eastAsia"/>
                  </w:rPr>
                  <w:t>☐</w:t>
                </w:r>
              </w:sdtContent>
            </w:sdt>
            <w:r w:rsidR="00E52365" w:rsidRPr="00E52365">
              <w:tab/>
            </w:r>
            <w:r w:rsidR="00970FD3">
              <w:t>D’une recherche m</w:t>
            </w:r>
            <w:r w:rsidR="003D7DBC" w:rsidRPr="003D7DBC">
              <w:t xml:space="preserve">enée avec </w:t>
            </w:r>
            <w:r w:rsidR="00E52365" w:rsidRPr="003D7DBC">
              <w:t>des participant</w:t>
            </w:r>
            <w:r w:rsidR="00E52365">
              <w:t xml:space="preserve">s humains ou des participantes </w:t>
            </w:r>
            <w:r w:rsidR="00E52365" w:rsidRPr="003D7DBC">
              <w:t xml:space="preserve">humaines </w:t>
            </w:r>
            <w:r w:rsidR="003D7DBC" w:rsidRPr="003D7DBC">
              <w:t>par le biais d’une intervention, d’une interaction, d’une observation en milieu naturel ou d’une collecte de données confidentielles et personnelles sur des individus qui ne sont pas disponibles publiquement</w:t>
            </w:r>
            <w:r w:rsidR="00E52365">
              <w:t>.</w:t>
            </w:r>
          </w:p>
        </w:tc>
      </w:tr>
      <w:tr w:rsidR="00E52365" w:rsidRPr="003D7DBC" w14:paraId="332922D1" w14:textId="77777777" w:rsidTr="00E52365">
        <w:trPr>
          <w:trHeight w:val="964"/>
        </w:trPr>
        <w:tc>
          <w:tcPr>
            <w:tcW w:w="8329" w:type="dxa"/>
            <w:gridSpan w:val="2"/>
          </w:tcPr>
          <w:p w14:paraId="7E9EF4FA" w14:textId="65B8581C" w:rsidR="00E52365" w:rsidRPr="003D7DBC" w:rsidRDefault="00320F6C" w:rsidP="00E52365">
            <w:pPr>
              <w:pStyle w:val="Textetableau"/>
              <w:ind w:left="321" w:hanging="321"/>
            </w:pPr>
            <w:sdt>
              <w:sdtPr>
                <w:id w:val="-1341850703"/>
                <w14:checkbox>
                  <w14:checked w14:val="0"/>
                  <w14:checkedState w14:val="2612" w14:font="MS Gothic"/>
                  <w14:uncheckedState w14:val="2610" w14:font="MS Gothic"/>
                </w14:checkbox>
              </w:sdtPr>
              <w:sdtEndPr/>
              <w:sdtContent>
                <w:r w:rsidR="00E52365">
                  <w:rPr>
                    <w:rFonts w:ascii="MS Gothic" w:eastAsia="MS Gothic" w:hAnsi="MS Gothic" w:hint="eastAsia"/>
                  </w:rPr>
                  <w:t>☐</w:t>
                </w:r>
              </w:sdtContent>
            </w:sdt>
            <w:r w:rsidR="00E52365" w:rsidRPr="00E52365">
              <w:tab/>
            </w:r>
            <w:r w:rsidR="00970FD3">
              <w:t>D’une recherche u</w:t>
            </w:r>
            <w:r w:rsidR="00E52365" w:rsidRPr="003D7DBC">
              <w:t>tilisant des données secondaires (c’est-à-dire pour des fins autres que celles pour lesquelles elles ont été recueillies) qui contiennent de l’information qui peut permettre d’identifier un être humain ou un groupe, et qui ne sont pas accessibles ni disponibles publiquement</w:t>
            </w:r>
            <w:r w:rsidR="00E52365">
              <w:t>.</w:t>
            </w:r>
          </w:p>
        </w:tc>
      </w:tr>
      <w:tr w:rsidR="00E52365" w:rsidRPr="003D7DBC" w14:paraId="685A3B3F" w14:textId="77777777" w:rsidTr="00E52365">
        <w:trPr>
          <w:trHeight w:val="227"/>
        </w:trPr>
        <w:tc>
          <w:tcPr>
            <w:tcW w:w="8329" w:type="dxa"/>
            <w:gridSpan w:val="2"/>
          </w:tcPr>
          <w:p w14:paraId="490538A0" w14:textId="4985B37F" w:rsidR="00E52365" w:rsidRPr="003D7DBC" w:rsidRDefault="00320F6C" w:rsidP="00E52365">
            <w:pPr>
              <w:pStyle w:val="Textetableau"/>
              <w:ind w:left="321" w:hanging="321"/>
            </w:pPr>
            <w:sdt>
              <w:sdtPr>
                <w:id w:val="-872142261"/>
                <w14:checkbox>
                  <w14:checked w14:val="0"/>
                  <w14:checkedState w14:val="2612" w14:font="MS Gothic"/>
                  <w14:uncheckedState w14:val="2610" w14:font="MS Gothic"/>
                </w14:checkbox>
              </w:sdtPr>
              <w:sdtEndPr/>
              <w:sdtContent>
                <w:r w:rsidR="00E52365">
                  <w:rPr>
                    <w:rFonts w:ascii="MS Gothic" w:eastAsia="MS Gothic" w:hAnsi="MS Gothic" w:hint="eastAsia"/>
                  </w:rPr>
                  <w:t>☐</w:t>
                </w:r>
              </w:sdtContent>
            </w:sdt>
            <w:r w:rsidR="00E52365" w:rsidRPr="00E52365">
              <w:tab/>
            </w:r>
            <w:r w:rsidR="00970FD3">
              <w:t>D’une recherche q</w:t>
            </w:r>
            <w:r w:rsidR="00E52365" w:rsidRPr="003D7DBC">
              <w:t>ui se situe à l’intérieur d’un programme ou d’un projet déjà approuvé par le Comité d’éthique en recherche, mais pour lequel la chercheuse ou le chercheur ou le personnel de recherche effectue un recrutement non prévu au projet initial</w:t>
            </w:r>
            <w:r w:rsidR="00E52365">
              <w:t>.</w:t>
            </w:r>
          </w:p>
        </w:tc>
      </w:tr>
      <w:tr w:rsidR="00E52365" w:rsidRPr="003D7DBC" w14:paraId="43ADF8CA" w14:textId="77777777" w:rsidTr="00E52365">
        <w:trPr>
          <w:trHeight w:val="227"/>
        </w:trPr>
        <w:tc>
          <w:tcPr>
            <w:tcW w:w="8329" w:type="dxa"/>
            <w:gridSpan w:val="2"/>
          </w:tcPr>
          <w:p w14:paraId="577BCE80" w14:textId="68BD6BCB" w:rsidR="00E52365" w:rsidRPr="003D7DBC" w:rsidRDefault="00320F6C" w:rsidP="00E52365">
            <w:pPr>
              <w:pStyle w:val="Textetableau"/>
              <w:ind w:left="321" w:hanging="321"/>
            </w:pPr>
            <w:sdt>
              <w:sdtPr>
                <w:id w:val="-1124926551"/>
                <w14:checkbox>
                  <w14:checked w14:val="0"/>
                  <w14:checkedState w14:val="2612" w14:font="MS Gothic"/>
                  <w14:uncheckedState w14:val="2610" w14:font="MS Gothic"/>
                </w14:checkbox>
              </w:sdtPr>
              <w:sdtEndPr/>
              <w:sdtContent>
                <w:r w:rsidR="00E52365">
                  <w:rPr>
                    <w:rFonts w:ascii="MS Gothic" w:eastAsia="MS Gothic" w:hAnsi="MS Gothic" w:hint="eastAsia"/>
                  </w:rPr>
                  <w:t>☐</w:t>
                </w:r>
              </w:sdtContent>
            </w:sdt>
            <w:r w:rsidR="00E52365" w:rsidRPr="00E52365">
              <w:tab/>
            </w:r>
            <w:r w:rsidR="00970FD3">
              <w:t>D’une recherche q</w:t>
            </w:r>
            <w:r w:rsidR="00E52365" w:rsidRPr="003D7DBC">
              <w:t>ui comporte des renseignements nominatifs issus d’un projet préalablement approuvé ou d’une banque de données, utilisés à des fins non prévues initialement, ou qui vont au- delà des paramètres du consentement donné à l’origine</w:t>
            </w:r>
            <w:r w:rsidR="00E52365">
              <w:t>.</w:t>
            </w:r>
          </w:p>
        </w:tc>
      </w:tr>
      <w:tr w:rsidR="00E52365" w:rsidRPr="003D7DBC" w14:paraId="603622E0" w14:textId="77777777" w:rsidTr="007A24D5">
        <w:trPr>
          <w:trHeight w:val="1054"/>
        </w:trPr>
        <w:tc>
          <w:tcPr>
            <w:tcW w:w="1134" w:type="dxa"/>
            <w:vMerge w:val="restart"/>
          </w:tcPr>
          <w:p w14:paraId="166CB5FD" w14:textId="7B4E2301" w:rsidR="00E52365" w:rsidRPr="003D7DBC" w:rsidRDefault="00320F6C" w:rsidP="00E52365">
            <w:pPr>
              <w:pStyle w:val="Textetableau"/>
              <w:ind w:left="321" w:hanging="321"/>
            </w:pPr>
            <w:sdt>
              <w:sdtPr>
                <w:id w:val="400336739"/>
                <w14:checkbox>
                  <w14:checked w14:val="0"/>
                  <w14:checkedState w14:val="2612" w14:font="MS Gothic"/>
                  <w14:uncheckedState w14:val="2610" w14:font="MS Gothic"/>
                </w14:checkbox>
              </w:sdtPr>
              <w:sdtEndPr/>
              <w:sdtContent>
                <w:r w:rsidR="00E52365">
                  <w:rPr>
                    <w:rFonts w:ascii="MS Gothic" w:eastAsia="MS Gothic" w:hAnsi="MS Gothic" w:hint="eastAsia"/>
                  </w:rPr>
                  <w:t>☐</w:t>
                </w:r>
              </w:sdtContent>
            </w:sdt>
            <w:r w:rsidR="00E52365" w:rsidRPr="00E52365">
              <w:tab/>
            </w:r>
            <w:r w:rsidR="00E52365" w:rsidRPr="003D7DBC">
              <w:t>Autre</w:t>
            </w:r>
            <w:r w:rsidR="00970FD3">
              <w:t> :</w:t>
            </w:r>
          </w:p>
        </w:tc>
        <w:tc>
          <w:tcPr>
            <w:tcW w:w="7195" w:type="dxa"/>
            <w:tcBorders>
              <w:bottom w:val="single" w:sz="4" w:space="0" w:color="BFBFBF" w:themeColor="background1" w:themeShade="BF"/>
            </w:tcBorders>
          </w:tcPr>
          <w:p w14:paraId="7B7F5D95" w14:textId="4F4EA069" w:rsidR="00E52365" w:rsidRPr="003D7DBC" w:rsidRDefault="00E52365" w:rsidP="00E52365">
            <w:pPr>
              <w:pStyle w:val="Textetableau"/>
              <w:ind w:left="321" w:hanging="321"/>
            </w:pPr>
          </w:p>
        </w:tc>
      </w:tr>
      <w:tr w:rsidR="00E52365" w:rsidRPr="003D7DBC" w14:paraId="468B12C8" w14:textId="77777777" w:rsidTr="00E52365">
        <w:trPr>
          <w:trHeight w:val="173"/>
        </w:trPr>
        <w:tc>
          <w:tcPr>
            <w:tcW w:w="1134" w:type="dxa"/>
            <w:vMerge/>
          </w:tcPr>
          <w:p w14:paraId="640DD816" w14:textId="77777777" w:rsidR="00E52365" w:rsidRPr="00E52365" w:rsidRDefault="00E52365" w:rsidP="00E52365">
            <w:pPr>
              <w:pStyle w:val="Textetableau"/>
              <w:ind w:left="321" w:hanging="321"/>
            </w:pPr>
          </w:p>
        </w:tc>
        <w:tc>
          <w:tcPr>
            <w:tcW w:w="7195" w:type="dxa"/>
            <w:tcBorders>
              <w:top w:val="single" w:sz="4" w:space="0" w:color="BFBFBF" w:themeColor="background1" w:themeShade="BF"/>
            </w:tcBorders>
          </w:tcPr>
          <w:p w14:paraId="0227A900" w14:textId="2A6D63D3" w:rsidR="00E52365" w:rsidRPr="003D7DBC" w:rsidRDefault="00E52365" w:rsidP="00E52365">
            <w:pPr>
              <w:pStyle w:val="Indicationtableau"/>
            </w:pPr>
            <w:r w:rsidRPr="00E52365">
              <w:rPr>
                <w:sz w:val="14"/>
                <w:szCs w:val="14"/>
              </w:rPr>
              <w:t>Précisez les autres activités nécessitant un certificat d’éthique, le cas échéant.</w:t>
            </w:r>
          </w:p>
        </w:tc>
      </w:tr>
      <w:tr w:rsidR="00E52365" w:rsidRPr="003D7DBC" w14:paraId="36D1E713" w14:textId="77777777" w:rsidTr="00E52365">
        <w:trPr>
          <w:trHeight w:val="718"/>
        </w:trPr>
        <w:tc>
          <w:tcPr>
            <w:tcW w:w="8329" w:type="dxa"/>
            <w:gridSpan w:val="2"/>
            <w:shd w:val="clear" w:color="auto" w:fill="D9D9D9" w:themeFill="background1" w:themeFillShade="D9"/>
          </w:tcPr>
          <w:p w14:paraId="03AA497D" w14:textId="045EE73E" w:rsidR="00E52365" w:rsidRPr="003D7DBC" w:rsidRDefault="00E52365" w:rsidP="00E52365">
            <w:pPr>
              <w:pStyle w:val="Titretableau"/>
              <w:ind w:left="0" w:firstLine="0"/>
            </w:pPr>
            <w:r w:rsidRPr="003D7DBC">
              <w:t xml:space="preserve">Si nécessaire, </w:t>
            </w:r>
            <w:r>
              <w:t>s</w:t>
            </w:r>
            <w:r w:rsidRPr="003D7DBC">
              <w:t xml:space="preserve">pécifiez le type d’activités préparatoires, avant la participation de </w:t>
            </w:r>
            <w:r w:rsidRPr="00E52365">
              <w:t xml:space="preserve">participants humains ou </w:t>
            </w:r>
            <w:r>
              <w:t>de</w:t>
            </w:r>
            <w:r w:rsidRPr="00E52365">
              <w:t xml:space="preserve"> participantes humaines</w:t>
            </w:r>
            <w:r w:rsidRPr="003D7DBC">
              <w:t>, qui seront mises en œuvre avant l’émission du certificat d’éthique par le Comité d’éthique en recherche. Précisez aussi les fonds requis pour le démarrage du projet</w:t>
            </w:r>
            <w:r>
              <w:t>.</w:t>
            </w:r>
          </w:p>
        </w:tc>
      </w:tr>
      <w:tr w:rsidR="003D7DBC" w:rsidRPr="003D7DBC" w14:paraId="015ABA42" w14:textId="77777777" w:rsidTr="007A24D5">
        <w:trPr>
          <w:trHeight w:val="1474"/>
        </w:trPr>
        <w:tc>
          <w:tcPr>
            <w:tcW w:w="8329" w:type="dxa"/>
            <w:gridSpan w:val="2"/>
          </w:tcPr>
          <w:p w14:paraId="66EBDBC3" w14:textId="74116797" w:rsidR="003D7DBC" w:rsidRPr="003D7DBC" w:rsidRDefault="003D7DBC" w:rsidP="00E52365">
            <w:pPr>
              <w:pStyle w:val="Textetableau"/>
            </w:pPr>
          </w:p>
        </w:tc>
      </w:tr>
    </w:tbl>
    <w:p w14:paraId="2E3C09AF" w14:textId="77777777" w:rsidR="00970FD3" w:rsidRDefault="007A24D5" w:rsidP="007A24D5">
      <w:pPr>
        <w:ind w:left="851"/>
        <w:jc w:val="both"/>
        <w:rPr>
          <w:bCs/>
        </w:rPr>
      </w:pPr>
      <w:r w:rsidRPr="009A225E">
        <w:rPr>
          <w:bCs/>
        </w:rPr>
        <w:t xml:space="preserve">Vous avez coché l’une des cases de la Section A? Vous devez remplir </w:t>
      </w:r>
      <w:r>
        <w:rPr>
          <w:bCs/>
        </w:rPr>
        <w:t xml:space="preserve">le </w:t>
      </w:r>
      <w:r w:rsidRPr="00970FD3">
        <w:rPr>
          <w:b/>
        </w:rPr>
        <w:t>formulaire de</w:t>
      </w:r>
      <w:r w:rsidRPr="009A225E">
        <w:rPr>
          <w:bCs/>
        </w:rPr>
        <w:t xml:space="preserve"> </w:t>
      </w:r>
      <w:r>
        <w:rPr>
          <w:b/>
        </w:rPr>
        <w:t>d</w:t>
      </w:r>
      <w:r w:rsidRPr="009A225E">
        <w:rPr>
          <w:b/>
        </w:rPr>
        <w:t xml:space="preserve">emande de certificat </w:t>
      </w:r>
      <w:r w:rsidRPr="007A24D5">
        <w:rPr>
          <w:b/>
        </w:rPr>
        <w:t xml:space="preserve">d’éthique </w:t>
      </w:r>
      <w:r w:rsidRPr="00970FD3">
        <w:rPr>
          <w:bCs/>
        </w:rPr>
        <w:t>pour une recherche avec des participants humains ou des participantes humaines ou avec des données secondaires</w:t>
      </w:r>
      <w:r w:rsidRPr="009A225E">
        <w:rPr>
          <w:bCs/>
        </w:rPr>
        <w:t xml:space="preserve">, conformément à la </w:t>
      </w:r>
      <w:hyperlink r:id="rId11" w:history="1">
        <w:r w:rsidRPr="009A225E">
          <w:rPr>
            <w:rStyle w:val="Hyperlien"/>
            <w:bCs/>
            <w:i/>
            <w:iCs/>
          </w:rPr>
          <w:t>Politique d’éthique en recherche de l’ENAP</w:t>
        </w:r>
      </w:hyperlink>
      <w:r w:rsidRPr="009A225E">
        <w:rPr>
          <w:bCs/>
        </w:rPr>
        <w:t xml:space="preserve">. </w:t>
      </w:r>
    </w:p>
    <w:p w14:paraId="2064A0A2" w14:textId="4F05D7FE" w:rsidR="003D7DBC" w:rsidRDefault="007A24D5" w:rsidP="00970FD3">
      <w:pPr>
        <w:ind w:left="851"/>
      </w:pPr>
      <w:r w:rsidRPr="009A225E">
        <w:rPr>
          <w:bCs/>
        </w:rPr>
        <w:t>Le formulaire est disponible à l’adresse</w:t>
      </w:r>
      <w:r>
        <w:rPr>
          <w:bCs/>
        </w:rPr>
        <w:t> </w:t>
      </w:r>
      <w:r w:rsidRPr="009A225E">
        <w:rPr>
          <w:bCs/>
        </w:rPr>
        <w:t xml:space="preserve">: </w:t>
      </w:r>
      <w:hyperlink r:id="rId12" w:history="1">
        <w:r w:rsidRPr="009A225E">
          <w:rPr>
            <w:rStyle w:val="Hyperlien"/>
            <w:bCs/>
          </w:rPr>
          <w:t>https://enap.ca/recherche/conduite-responsable-ethique</w:t>
        </w:r>
      </w:hyperlink>
    </w:p>
    <w:p w14:paraId="03D677E3" w14:textId="77777777" w:rsidR="00970FD3" w:rsidRPr="003D7DBC" w:rsidRDefault="00970FD3" w:rsidP="00970FD3">
      <w:pPr>
        <w:keepNext/>
        <w:pageBreakBefore/>
        <w:ind w:left="851"/>
      </w:pPr>
      <w:r w:rsidRPr="003D7DBC">
        <w:lastRenderedPageBreak/>
        <w:t>Cochez les éléments qui décrivent le mieux votre situation dans le tableau ci-après</w:t>
      </w:r>
      <w:r>
        <w:t>.</w:t>
      </w:r>
    </w:p>
    <w:tbl>
      <w:tblPr>
        <w:tblW w:w="832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6912"/>
      </w:tblGrid>
      <w:tr w:rsidR="003D7DBC" w:rsidRPr="003D7DBC" w14:paraId="0549EBF7" w14:textId="77777777" w:rsidTr="000A610E">
        <w:trPr>
          <w:trHeight w:val="454"/>
          <w:tblHeader/>
        </w:trPr>
        <w:tc>
          <w:tcPr>
            <w:tcW w:w="8329" w:type="dxa"/>
            <w:gridSpan w:val="2"/>
            <w:shd w:val="clear" w:color="auto" w:fill="E7E6E6"/>
          </w:tcPr>
          <w:p w14:paraId="2181A2A9" w14:textId="55733B37" w:rsidR="003D7DBC" w:rsidRPr="003D7DBC" w:rsidRDefault="003D7DBC" w:rsidP="00970FD3">
            <w:pPr>
              <w:pStyle w:val="Titretableau"/>
              <w:ind w:left="1109" w:hanging="1116"/>
            </w:pPr>
            <w:r w:rsidRPr="003D7DBC">
              <w:t xml:space="preserve">SECTION </w:t>
            </w:r>
            <w:r w:rsidR="00970FD3">
              <w:t>B :</w:t>
            </w:r>
            <w:r w:rsidR="00970FD3" w:rsidRPr="003D7DBC">
              <w:t xml:space="preserve"> </w:t>
            </w:r>
            <w:r w:rsidR="00970FD3">
              <w:tab/>
            </w:r>
            <w:r w:rsidRPr="003D7DBC">
              <w:t xml:space="preserve">LE PROJET </w:t>
            </w:r>
            <w:r w:rsidRPr="00D123EE">
              <w:t>NE NÉCESSITE PAS UN CERTIFICAT D’ÉTHIQUE</w:t>
            </w:r>
            <w:r w:rsidRPr="003D7DBC">
              <w:t>, CAR IL S’AGIT</w:t>
            </w:r>
            <w:r w:rsidR="00970FD3">
              <w:t> :</w:t>
            </w:r>
          </w:p>
        </w:tc>
      </w:tr>
      <w:tr w:rsidR="009A225E" w:rsidRPr="003D7DBC" w14:paraId="5C4654B7" w14:textId="77777777" w:rsidTr="009A225E">
        <w:trPr>
          <w:trHeight w:val="567"/>
        </w:trPr>
        <w:tc>
          <w:tcPr>
            <w:tcW w:w="8329" w:type="dxa"/>
            <w:gridSpan w:val="2"/>
          </w:tcPr>
          <w:p w14:paraId="442BB833" w14:textId="6DB406B1" w:rsidR="009A225E" w:rsidRPr="003D7DBC" w:rsidRDefault="00320F6C" w:rsidP="009A225E">
            <w:pPr>
              <w:pStyle w:val="Textetableau"/>
              <w:ind w:left="321" w:hanging="321"/>
            </w:pPr>
            <w:sdt>
              <w:sdtPr>
                <w:id w:val="-2060304967"/>
                <w14:checkbox>
                  <w14:checked w14:val="0"/>
                  <w14:checkedState w14:val="2612" w14:font="MS Gothic"/>
                  <w14:uncheckedState w14:val="2610" w14:font="MS Gothic"/>
                </w14:checkbox>
              </w:sdtPr>
              <w:sdtEndPr/>
              <w:sdtContent>
                <w:r w:rsidR="009A225E">
                  <w:rPr>
                    <w:rFonts w:ascii="MS Gothic" w:eastAsia="MS Gothic" w:hAnsi="MS Gothic" w:hint="eastAsia"/>
                  </w:rPr>
                  <w:t>☐</w:t>
                </w:r>
              </w:sdtContent>
            </w:sdt>
            <w:r w:rsidR="009A225E" w:rsidRPr="00E52365">
              <w:tab/>
            </w:r>
            <w:r w:rsidR="00970FD3">
              <w:t>D’une recherche q</w:t>
            </w:r>
            <w:r w:rsidR="009A225E" w:rsidRPr="003D7DBC">
              <w:t xml:space="preserve">ui a trait à une personnalité publique ou à </w:t>
            </w:r>
            <w:r w:rsidR="009A225E">
              <w:t xml:space="preserve">un artiste vivant ou </w:t>
            </w:r>
            <w:r w:rsidR="009A225E" w:rsidRPr="003D7DBC">
              <w:t>une artiste vivante et qui repose sur des documents accessibles au public, sans que la personne concernée ne soit approchée directement</w:t>
            </w:r>
            <w:r w:rsidR="009A225E">
              <w:t>.</w:t>
            </w:r>
          </w:p>
        </w:tc>
      </w:tr>
      <w:tr w:rsidR="009A225E" w:rsidRPr="003D7DBC" w14:paraId="1A4A7CA9" w14:textId="77777777" w:rsidTr="009A225E">
        <w:trPr>
          <w:trHeight w:val="567"/>
        </w:trPr>
        <w:tc>
          <w:tcPr>
            <w:tcW w:w="8329" w:type="dxa"/>
            <w:gridSpan w:val="2"/>
          </w:tcPr>
          <w:p w14:paraId="33713D54" w14:textId="7A7D4ECC" w:rsidR="009A225E" w:rsidRPr="003D7DBC" w:rsidRDefault="00320F6C" w:rsidP="009A225E">
            <w:pPr>
              <w:pStyle w:val="Textetableau"/>
              <w:ind w:left="321" w:hanging="321"/>
            </w:pPr>
            <w:sdt>
              <w:sdtPr>
                <w:id w:val="-1041354624"/>
                <w14:checkbox>
                  <w14:checked w14:val="0"/>
                  <w14:checkedState w14:val="2612" w14:font="MS Gothic"/>
                  <w14:uncheckedState w14:val="2610" w14:font="MS Gothic"/>
                </w14:checkbox>
              </w:sdtPr>
              <w:sdtEndPr/>
              <w:sdtContent>
                <w:r w:rsidR="009A225E">
                  <w:rPr>
                    <w:rFonts w:ascii="MS Gothic" w:eastAsia="MS Gothic" w:hAnsi="MS Gothic" w:hint="eastAsia"/>
                  </w:rPr>
                  <w:t>☐</w:t>
                </w:r>
              </w:sdtContent>
            </w:sdt>
            <w:r w:rsidR="009A225E" w:rsidRPr="00E52365">
              <w:tab/>
            </w:r>
            <w:r w:rsidR="00970FD3">
              <w:t>D’une recherche f</w:t>
            </w:r>
            <w:r w:rsidR="009A225E" w:rsidRPr="009A225E">
              <w:t>ond</w:t>
            </w:r>
            <w:r w:rsidR="009A225E" w:rsidRPr="009A225E">
              <w:rPr>
                <w:rFonts w:cs="Manrope"/>
              </w:rPr>
              <w:t>é</w:t>
            </w:r>
            <w:r w:rsidR="009A225E" w:rsidRPr="009A225E">
              <w:t>e exclusivement sur l</w:t>
            </w:r>
            <w:r w:rsidR="009A225E" w:rsidRPr="009A225E">
              <w:rPr>
                <w:rFonts w:cs="Manrope"/>
              </w:rPr>
              <w:t>’</w:t>
            </w:r>
            <w:r w:rsidR="009A225E" w:rsidRPr="009A225E">
              <w:t>utilisation secondaire de renseignements anonymes ou de mat</w:t>
            </w:r>
            <w:r w:rsidR="009A225E" w:rsidRPr="009A225E">
              <w:rPr>
                <w:rFonts w:cs="Manrope"/>
              </w:rPr>
              <w:t>é</w:t>
            </w:r>
            <w:r w:rsidR="009A225E" w:rsidRPr="009A225E">
              <w:t xml:space="preserve">riel biologique humain anonyme, </w:t>
            </w:r>
            <w:r w:rsidR="009A225E" w:rsidRPr="009A225E">
              <w:rPr>
                <w:rFonts w:cs="Manrope"/>
              </w:rPr>
              <w:t>à</w:t>
            </w:r>
            <w:r w:rsidR="009A225E" w:rsidRPr="009A225E">
              <w:t xml:space="preserve"> condition que les proc</w:t>
            </w:r>
            <w:r w:rsidR="009A225E" w:rsidRPr="009A225E">
              <w:rPr>
                <w:rFonts w:cs="Manrope"/>
              </w:rPr>
              <w:t>é</w:t>
            </w:r>
            <w:r w:rsidR="009A225E" w:rsidRPr="009A225E">
              <w:t>dures de couplage, d</w:t>
            </w:r>
            <w:r w:rsidR="009A225E" w:rsidRPr="009A225E">
              <w:rPr>
                <w:rFonts w:cs="Manrope"/>
              </w:rPr>
              <w:t>’</w:t>
            </w:r>
            <w:r w:rsidR="009A225E" w:rsidRPr="009A225E">
              <w:t>enregistrement ou de diffusion ne cr</w:t>
            </w:r>
            <w:r w:rsidR="009A225E" w:rsidRPr="009A225E">
              <w:rPr>
                <w:rFonts w:cs="Manrope"/>
              </w:rPr>
              <w:t>é</w:t>
            </w:r>
            <w:r w:rsidR="009A225E" w:rsidRPr="009A225E">
              <w:t>ent pas de renseignements identificatoires</w:t>
            </w:r>
            <w:r w:rsidR="009A225E">
              <w:t>.</w:t>
            </w:r>
          </w:p>
        </w:tc>
      </w:tr>
      <w:tr w:rsidR="009A225E" w:rsidRPr="003D7DBC" w14:paraId="10D85987" w14:textId="77777777" w:rsidTr="009A225E">
        <w:trPr>
          <w:trHeight w:val="567"/>
        </w:trPr>
        <w:tc>
          <w:tcPr>
            <w:tcW w:w="8329" w:type="dxa"/>
            <w:gridSpan w:val="2"/>
          </w:tcPr>
          <w:p w14:paraId="1C9EBD7E" w14:textId="0FE1C0B5" w:rsidR="009A225E" w:rsidRPr="003D7DBC" w:rsidRDefault="00320F6C" w:rsidP="009A225E">
            <w:pPr>
              <w:pStyle w:val="Textetableau"/>
              <w:ind w:left="321" w:hanging="321"/>
            </w:pPr>
            <w:sdt>
              <w:sdtPr>
                <w:id w:val="923149201"/>
                <w14:checkbox>
                  <w14:checked w14:val="0"/>
                  <w14:checkedState w14:val="2612" w14:font="MS Gothic"/>
                  <w14:uncheckedState w14:val="2610" w14:font="MS Gothic"/>
                </w14:checkbox>
              </w:sdtPr>
              <w:sdtEndPr/>
              <w:sdtContent>
                <w:r w:rsidR="009A225E">
                  <w:rPr>
                    <w:rFonts w:ascii="MS Gothic" w:eastAsia="MS Gothic" w:hAnsi="MS Gothic" w:hint="eastAsia"/>
                  </w:rPr>
                  <w:t>☐</w:t>
                </w:r>
              </w:sdtContent>
            </w:sdt>
            <w:r w:rsidR="009A225E" w:rsidRPr="00E52365">
              <w:tab/>
            </w:r>
            <w:r w:rsidR="00970FD3">
              <w:t>D’une recherche c</w:t>
            </w:r>
            <w:r w:rsidR="009A225E" w:rsidRPr="009A225E">
              <w:t>oncernant des activit</w:t>
            </w:r>
            <w:r w:rsidR="009A225E" w:rsidRPr="009A225E">
              <w:rPr>
                <w:rFonts w:cs="Manrope"/>
              </w:rPr>
              <w:t>é</w:t>
            </w:r>
            <w:r w:rsidR="009A225E" w:rsidRPr="009A225E">
              <w:t>s artistiques qui int</w:t>
            </w:r>
            <w:r w:rsidR="009A225E" w:rsidRPr="009A225E">
              <w:rPr>
                <w:rFonts w:cs="Manrope"/>
              </w:rPr>
              <w:t>è</w:t>
            </w:r>
            <w:r w:rsidR="009A225E" w:rsidRPr="009A225E">
              <w:t>grent essentiellement une pratique cr</w:t>
            </w:r>
            <w:r w:rsidR="009A225E" w:rsidRPr="009A225E">
              <w:rPr>
                <w:rFonts w:cs="Manrope"/>
              </w:rPr>
              <w:t>é</w:t>
            </w:r>
            <w:r w:rsidR="009A225E" w:rsidRPr="009A225E">
              <w:t xml:space="preserve">ative et qui ne font pas appel </w:t>
            </w:r>
            <w:r w:rsidR="009A225E" w:rsidRPr="009A225E">
              <w:rPr>
                <w:rFonts w:cs="Manrope"/>
              </w:rPr>
              <w:t>à</w:t>
            </w:r>
            <w:r w:rsidR="009A225E" w:rsidRPr="009A225E">
              <w:t xml:space="preserve"> une pratique cr</w:t>
            </w:r>
            <w:r w:rsidR="009A225E" w:rsidRPr="009A225E">
              <w:rPr>
                <w:rFonts w:cs="Manrope"/>
              </w:rPr>
              <w:t>é</w:t>
            </w:r>
            <w:r w:rsidR="009A225E" w:rsidRPr="009A225E">
              <w:t>ative en vue de recueillir aupr</w:t>
            </w:r>
            <w:r w:rsidR="009A225E" w:rsidRPr="009A225E">
              <w:rPr>
                <w:rFonts w:cs="Manrope"/>
              </w:rPr>
              <w:t>è</w:t>
            </w:r>
            <w:r w:rsidR="009A225E" w:rsidRPr="009A225E">
              <w:t xml:space="preserve">s de participants </w:t>
            </w:r>
            <w:r w:rsidR="009A225E">
              <w:t xml:space="preserve">ou de </w:t>
            </w:r>
            <w:r w:rsidR="009A225E" w:rsidRPr="009A225E">
              <w:t>participant</w:t>
            </w:r>
            <w:r w:rsidR="009A225E">
              <w:t>e</w:t>
            </w:r>
            <w:r w:rsidR="009A225E" w:rsidRPr="009A225E">
              <w:t>s des r</w:t>
            </w:r>
            <w:r w:rsidR="009A225E" w:rsidRPr="009A225E">
              <w:rPr>
                <w:rFonts w:cs="Manrope"/>
              </w:rPr>
              <w:t>é</w:t>
            </w:r>
            <w:r w:rsidR="009A225E" w:rsidRPr="009A225E">
              <w:t>ponses qui seront ensuite analys</w:t>
            </w:r>
            <w:r w:rsidR="009A225E" w:rsidRPr="009A225E">
              <w:rPr>
                <w:rFonts w:cs="Manrope"/>
              </w:rPr>
              <w:t>é</w:t>
            </w:r>
            <w:r w:rsidR="009A225E" w:rsidRPr="009A225E">
              <w:t>es dans le cadre des questions li</w:t>
            </w:r>
            <w:r w:rsidR="009A225E" w:rsidRPr="009A225E">
              <w:rPr>
                <w:rFonts w:cs="Manrope"/>
              </w:rPr>
              <w:t>é</w:t>
            </w:r>
            <w:r w:rsidR="009A225E" w:rsidRPr="009A225E">
              <w:t>es au projet de recherche</w:t>
            </w:r>
            <w:r w:rsidR="009A225E">
              <w:t>.</w:t>
            </w:r>
          </w:p>
        </w:tc>
      </w:tr>
      <w:tr w:rsidR="009A225E" w:rsidRPr="003D7DBC" w14:paraId="472780E9" w14:textId="77777777" w:rsidTr="009A225E">
        <w:trPr>
          <w:trHeight w:val="567"/>
        </w:trPr>
        <w:tc>
          <w:tcPr>
            <w:tcW w:w="8329" w:type="dxa"/>
            <w:gridSpan w:val="2"/>
          </w:tcPr>
          <w:p w14:paraId="6870B6F3" w14:textId="0CE281F5" w:rsidR="009A225E" w:rsidRPr="003D7DBC" w:rsidRDefault="00320F6C" w:rsidP="009A225E">
            <w:pPr>
              <w:pStyle w:val="Textetableau"/>
              <w:ind w:left="321" w:hanging="321"/>
            </w:pPr>
            <w:sdt>
              <w:sdtPr>
                <w:id w:val="1504703709"/>
                <w14:checkbox>
                  <w14:checked w14:val="0"/>
                  <w14:checkedState w14:val="2612" w14:font="MS Gothic"/>
                  <w14:uncheckedState w14:val="2610" w14:font="MS Gothic"/>
                </w14:checkbox>
              </w:sdtPr>
              <w:sdtEndPr/>
              <w:sdtContent>
                <w:r w:rsidR="009A225E">
                  <w:rPr>
                    <w:rFonts w:ascii="MS Gothic" w:eastAsia="MS Gothic" w:hAnsi="MS Gothic" w:hint="eastAsia"/>
                  </w:rPr>
                  <w:t>☐</w:t>
                </w:r>
              </w:sdtContent>
            </w:sdt>
            <w:r w:rsidR="009A225E" w:rsidRPr="00E52365">
              <w:tab/>
            </w:r>
            <w:r w:rsidR="00970FD3">
              <w:t>D’une recherche r</w:t>
            </w:r>
            <w:r w:rsidR="009A225E" w:rsidRPr="009A225E">
              <w:rPr>
                <w:rFonts w:cs="Manrope"/>
              </w:rPr>
              <w:t>é</w:t>
            </w:r>
            <w:r w:rsidR="009A225E" w:rsidRPr="009A225E">
              <w:t>alis</w:t>
            </w:r>
            <w:r w:rsidR="009A225E" w:rsidRPr="009A225E">
              <w:rPr>
                <w:rFonts w:cs="Manrope"/>
              </w:rPr>
              <w:t>é</w:t>
            </w:r>
            <w:r w:rsidR="009A225E" w:rsidRPr="009A225E">
              <w:t xml:space="preserve">e </w:t>
            </w:r>
            <w:r w:rsidR="009A225E" w:rsidRPr="009A225E">
              <w:rPr>
                <w:rFonts w:cs="Manrope"/>
              </w:rPr>
              <w:t>à</w:t>
            </w:r>
            <w:r w:rsidR="009A225E" w:rsidRPr="009A225E">
              <w:t xml:space="preserve"> l</w:t>
            </w:r>
            <w:r w:rsidR="009A225E" w:rsidRPr="009A225E">
              <w:rPr>
                <w:rFonts w:cs="Manrope"/>
              </w:rPr>
              <w:t>’</w:t>
            </w:r>
            <w:r w:rsidR="009A225E" w:rsidRPr="009A225E">
              <w:t>aide d</w:t>
            </w:r>
            <w:r w:rsidR="009A225E" w:rsidRPr="009A225E">
              <w:rPr>
                <w:rFonts w:cs="Manrope"/>
              </w:rPr>
              <w:t>’</w:t>
            </w:r>
            <w:r w:rsidR="009A225E" w:rsidRPr="009A225E">
              <w:t xml:space="preserve">un sondage ou une </w:t>
            </w:r>
            <w:r w:rsidR="009A225E" w:rsidRPr="009A225E">
              <w:rPr>
                <w:rFonts w:cs="Manrope"/>
              </w:rPr>
              <w:t>é</w:t>
            </w:r>
            <w:r w:rsidR="009A225E" w:rsidRPr="009A225E">
              <w:t>tude de march</w:t>
            </w:r>
            <w:r w:rsidR="009A225E" w:rsidRPr="009A225E">
              <w:rPr>
                <w:rFonts w:cs="Manrope"/>
              </w:rPr>
              <w:t>é</w:t>
            </w:r>
            <w:r w:rsidR="009A225E" w:rsidRPr="009A225E">
              <w:t xml:space="preserve"> qui ne contient pas de renseignements personnels et/ou confidentiels</w:t>
            </w:r>
            <w:r w:rsidR="009A225E">
              <w:t>.</w:t>
            </w:r>
          </w:p>
        </w:tc>
      </w:tr>
      <w:tr w:rsidR="009A225E" w:rsidRPr="003D7DBC" w14:paraId="39A22A65" w14:textId="77777777" w:rsidTr="009A225E">
        <w:trPr>
          <w:trHeight w:val="567"/>
        </w:trPr>
        <w:tc>
          <w:tcPr>
            <w:tcW w:w="8329" w:type="dxa"/>
            <w:gridSpan w:val="2"/>
          </w:tcPr>
          <w:p w14:paraId="4041DC03" w14:textId="49AFE044" w:rsidR="009A225E" w:rsidRPr="003D7DBC" w:rsidRDefault="00320F6C" w:rsidP="009A225E">
            <w:pPr>
              <w:pStyle w:val="Textetableau"/>
              <w:ind w:left="321" w:hanging="321"/>
            </w:pPr>
            <w:sdt>
              <w:sdtPr>
                <w:id w:val="195978150"/>
                <w14:checkbox>
                  <w14:checked w14:val="0"/>
                  <w14:checkedState w14:val="2612" w14:font="MS Gothic"/>
                  <w14:uncheckedState w14:val="2610" w14:font="MS Gothic"/>
                </w14:checkbox>
              </w:sdtPr>
              <w:sdtEndPr/>
              <w:sdtContent>
                <w:r w:rsidR="009A225E">
                  <w:rPr>
                    <w:rFonts w:ascii="MS Gothic" w:eastAsia="MS Gothic" w:hAnsi="MS Gothic" w:hint="eastAsia"/>
                  </w:rPr>
                  <w:t>☐</w:t>
                </w:r>
              </w:sdtContent>
            </w:sdt>
            <w:r w:rsidR="009A225E" w:rsidRPr="00E52365">
              <w:tab/>
            </w:r>
            <w:r w:rsidR="00970FD3">
              <w:t>D’u</w:t>
            </w:r>
            <w:r w:rsidR="009A225E" w:rsidRPr="009A225E">
              <w:t xml:space="preserve">ne </w:t>
            </w:r>
            <w:r w:rsidR="009A225E" w:rsidRPr="009A225E">
              <w:rPr>
                <w:rFonts w:cs="Manrope"/>
              </w:rPr>
              <w:t>é</w:t>
            </w:r>
            <w:r w:rsidR="009A225E" w:rsidRPr="009A225E">
              <w:t>tude d</w:t>
            </w:r>
            <w:r w:rsidR="009A225E" w:rsidRPr="009A225E">
              <w:rPr>
                <w:rFonts w:cs="Manrope"/>
              </w:rPr>
              <w:t>’</w:t>
            </w:r>
            <w:r w:rsidR="009A225E" w:rsidRPr="009A225E">
              <w:t>assurance-qualit</w:t>
            </w:r>
            <w:r w:rsidR="009A225E" w:rsidRPr="009A225E">
              <w:rPr>
                <w:rFonts w:cs="Manrope"/>
              </w:rPr>
              <w:t>é</w:t>
            </w:r>
            <w:r w:rsidR="009A225E" w:rsidRPr="009A225E">
              <w:t xml:space="preserve"> pour une entreprise ou une organisation, une </w:t>
            </w:r>
            <w:r w:rsidR="009A225E" w:rsidRPr="009A225E">
              <w:rPr>
                <w:rFonts w:cs="Manrope"/>
              </w:rPr>
              <w:t>é</w:t>
            </w:r>
            <w:r w:rsidR="009A225E" w:rsidRPr="009A225E">
              <w:t xml:space="preserve">tude comparative de performance ou une </w:t>
            </w:r>
            <w:r w:rsidR="009A225E" w:rsidRPr="009A225E">
              <w:rPr>
                <w:rFonts w:cs="Manrope"/>
              </w:rPr>
              <w:t>é</w:t>
            </w:r>
            <w:r w:rsidR="009A225E" w:rsidRPr="009A225E">
              <w:t>tude de co</w:t>
            </w:r>
            <w:r w:rsidR="009A225E" w:rsidRPr="009A225E">
              <w:rPr>
                <w:rFonts w:cs="Manrope"/>
              </w:rPr>
              <w:t>û</w:t>
            </w:r>
            <w:r w:rsidR="009A225E" w:rsidRPr="009A225E">
              <w:t>ts d</w:t>
            </w:r>
            <w:r w:rsidR="009A225E" w:rsidRPr="009A225E">
              <w:rPr>
                <w:rFonts w:cs="Manrope"/>
              </w:rPr>
              <w:t>’</w:t>
            </w:r>
            <w:r w:rsidR="009A225E" w:rsidRPr="009A225E">
              <w:t>utilisation</w:t>
            </w:r>
            <w:r w:rsidR="009A225E">
              <w:t>.</w:t>
            </w:r>
          </w:p>
        </w:tc>
      </w:tr>
      <w:tr w:rsidR="009A225E" w:rsidRPr="003D7DBC" w14:paraId="1A021E88" w14:textId="77777777" w:rsidTr="009A225E">
        <w:trPr>
          <w:trHeight w:val="567"/>
        </w:trPr>
        <w:tc>
          <w:tcPr>
            <w:tcW w:w="8329" w:type="dxa"/>
            <w:gridSpan w:val="2"/>
          </w:tcPr>
          <w:p w14:paraId="7A1530E8" w14:textId="75EB15C1" w:rsidR="009A225E" w:rsidRPr="003D7DBC" w:rsidRDefault="00320F6C" w:rsidP="009A225E">
            <w:pPr>
              <w:pStyle w:val="Textetableau"/>
              <w:ind w:left="321" w:hanging="321"/>
            </w:pPr>
            <w:sdt>
              <w:sdtPr>
                <w:id w:val="-1840076602"/>
                <w14:checkbox>
                  <w14:checked w14:val="0"/>
                  <w14:checkedState w14:val="2612" w14:font="MS Gothic"/>
                  <w14:uncheckedState w14:val="2610" w14:font="MS Gothic"/>
                </w14:checkbox>
              </w:sdtPr>
              <w:sdtEndPr/>
              <w:sdtContent>
                <w:r w:rsidR="009A225E">
                  <w:rPr>
                    <w:rFonts w:ascii="MS Gothic" w:eastAsia="MS Gothic" w:hAnsi="MS Gothic" w:hint="eastAsia"/>
                  </w:rPr>
                  <w:t>☐</w:t>
                </w:r>
              </w:sdtContent>
            </w:sdt>
            <w:r w:rsidR="009A225E" w:rsidRPr="00E52365">
              <w:tab/>
            </w:r>
            <w:r w:rsidR="00970FD3">
              <w:t>D’u</w:t>
            </w:r>
            <w:r w:rsidR="009A225E" w:rsidRPr="009A225E">
              <w:t xml:space="preserve">ne </w:t>
            </w:r>
            <w:r w:rsidR="009A225E" w:rsidRPr="009A225E">
              <w:rPr>
                <w:rFonts w:cs="Manrope"/>
              </w:rPr>
              <w:t>é</w:t>
            </w:r>
            <w:r w:rsidR="009A225E" w:rsidRPr="009A225E">
              <w:t>valuation de rendement ou une administration de tests effectu</w:t>
            </w:r>
            <w:r w:rsidR="009A225E" w:rsidRPr="009A225E">
              <w:rPr>
                <w:rFonts w:cs="Manrope"/>
              </w:rPr>
              <w:t>é</w:t>
            </w:r>
            <w:r w:rsidR="009A225E" w:rsidRPr="009A225E">
              <w:t>s dans le contexte d</w:t>
            </w:r>
            <w:r w:rsidR="009A225E" w:rsidRPr="009A225E">
              <w:rPr>
                <w:rFonts w:cs="Manrope"/>
              </w:rPr>
              <w:t>’</w:t>
            </w:r>
            <w:r w:rsidR="009A225E" w:rsidRPr="009A225E">
              <w:t>un cours ou d</w:t>
            </w:r>
            <w:r w:rsidR="009A225E" w:rsidRPr="009A225E">
              <w:rPr>
                <w:rFonts w:cs="Manrope"/>
              </w:rPr>
              <w:t>’</w:t>
            </w:r>
            <w:r w:rsidR="009A225E" w:rsidRPr="009A225E">
              <w:t>un processus p</w:t>
            </w:r>
            <w:r w:rsidR="009A225E" w:rsidRPr="009A225E">
              <w:rPr>
                <w:rFonts w:cs="Manrope"/>
              </w:rPr>
              <w:t>é</w:t>
            </w:r>
            <w:r w:rsidR="009A225E" w:rsidRPr="009A225E">
              <w:t>dagogique r</w:t>
            </w:r>
            <w:r w:rsidR="009A225E" w:rsidRPr="009A225E">
              <w:rPr>
                <w:rFonts w:cs="Manrope"/>
              </w:rPr>
              <w:t>é</w:t>
            </w:r>
            <w:r w:rsidR="009A225E" w:rsidRPr="009A225E">
              <w:t xml:space="preserve">gulier et qui ne comportent aucun </w:t>
            </w:r>
            <w:r w:rsidR="009A225E" w:rsidRPr="009A225E">
              <w:rPr>
                <w:rFonts w:cs="Manrope"/>
              </w:rPr>
              <w:t>é</w:t>
            </w:r>
            <w:r w:rsidR="009A225E" w:rsidRPr="009A225E">
              <w:t>l</w:t>
            </w:r>
            <w:r w:rsidR="009A225E" w:rsidRPr="009A225E">
              <w:rPr>
                <w:rFonts w:cs="Manrope"/>
              </w:rPr>
              <w:t>é</w:t>
            </w:r>
            <w:r w:rsidR="009A225E" w:rsidRPr="009A225E">
              <w:t>ment de recherche</w:t>
            </w:r>
            <w:r w:rsidR="009A225E">
              <w:t>.</w:t>
            </w:r>
          </w:p>
        </w:tc>
      </w:tr>
      <w:tr w:rsidR="009A225E" w:rsidRPr="003D7DBC" w14:paraId="3C059284" w14:textId="77777777" w:rsidTr="009A225E">
        <w:trPr>
          <w:trHeight w:val="373"/>
        </w:trPr>
        <w:tc>
          <w:tcPr>
            <w:tcW w:w="8329" w:type="dxa"/>
            <w:gridSpan w:val="2"/>
          </w:tcPr>
          <w:p w14:paraId="5EF36F66" w14:textId="4F29D754" w:rsidR="009A225E" w:rsidRPr="003D7DBC" w:rsidRDefault="00320F6C" w:rsidP="009A225E">
            <w:pPr>
              <w:pStyle w:val="Textetableau"/>
              <w:ind w:left="321" w:hanging="321"/>
            </w:pPr>
            <w:sdt>
              <w:sdtPr>
                <w:id w:val="-1550055135"/>
                <w14:checkbox>
                  <w14:checked w14:val="0"/>
                  <w14:checkedState w14:val="2612" w14:font="MS Gothic"/>
                  <w14:uncheckedState w14:val="2610" w14:font="MS Gothic"/>
                </w14:checkbox>
              </w:sdtPr>
              <w:sdtEndPr/>
              <w:sdtContent>
                <w:r w:rsidR="009A225E">
                  <w:rPr>
                    <w:rFonts w:ascii="MS Gothic" w:eastAsia="MS Gothic" w:hAnsi="MS Gothic" w:hint="eastAsia"/>
                  </w:rPr>
                  <w:t>☐</w:t>
                </w:r>
              </w:sdtContent>
            </w:sdt>
            <w:r w:rsidR="009A225E" w:rsidRPr="00E52365">
              <w:tab/>
            </w:r>
            <w:r w:rsidR="00970FD3">
              <w:t>D’u</w:t>
            </w:r>
            <w:r w:rsidR="009A225E" w:rsidRPr="009A225E">
              <w:t>ne analyse de politiques publiques, d</w:t>
            </w:r>
            <w:r w:rsidR="009A225E" w:rsidRPr="009A225E">
              <w:rPr>
                <w:rFonts w:cs="Manrope"/>
              </w:rPr>
              <w:t>’</w:t>
            </w:r>
            <w:r w:rsidR="009A225E" w:rsidRPr="009A225E">
              <w:t>examens journalistiques, de critiques litt</w:t>
            </w:r>
            <w:r w:rsidR="009A225E" w:rsidRPr="009A225E">
              <w:rPr>
                <w:rFonts w:cs="Manrope"/>
              </w:rPr>
              <w:t>é</w:t>
            </w:r>
            <w:r w:rsidR="009A225E" w:rsidRPr="009A225E">
              <w:t>raires</w:t>
            </w:r>
            <w:r w:rsidR="009A225E">
              <w:t>.</w:t>
            </w:r>
          </w:p>
        </w:tc>
      </w:tr>
      <w:tr w:rsidR="009A225E" w:rsidRPr="003D7DBC" w14:paraId="1CDC565B" w14:textId="77777777" w:rsidTr="009A225E">
        <w:trPr>
          <w:trHeight w:val="567"/>
        </w:trPr>
        <w:tc>
          <w:tcPr>
            <w:tcW w:w="8329" w:type="dxa"/>
            <w:gridSpan w:val="2"/>
          </w:tcPr>
          <w:p w14:paraId="2160E275" w14:textId="760F4396" w:rsidR="009A225E" w:rsidRPr="003D7DBC" w:rsidRDefault="00320F6C" w:rsidP="009A225E">
            <w:pPr>
              <w:pStyle w:val="Textetableau"/>
              <w:ind w:left="321" w:hanging="321"/>
            </w:pPr>
            <w:sdt>
              <w:sdtPr>
                <w:id w:val="894241469"/>
                <w14:checkbox>
                  <w14:checked w14:val="0"/>
                  <w14:checkedState w14:val="2612" w14:font="MS Gothic"/>
                  <w14:uncheckedState w14:val="2610" w14:font="MS Gothic"/>
                </w14:checkbox>
              </w:sdtPr>
              <w:sdtEndPr/>
              <w:sdtContent>
                <w:r w:rsidR="009A225E">
                  <w:rPr>
                    <w:rFonts w:ascii="MS Gothic" w:eastAsia="MS Gothic" w:hAnsi="MS Gothic" w:hint="eastAsia"/>
                  </w:rPr>
                  <w:t>☐</w:t>
                </w:r>
              </w:sdtContent>
            </w:sdt>
            <w:r w:rsidR="009A225E" w:rsidRPr="00E52365">
              <w:tab/>
            </w:r>
            <w:r w:rsidR="00970FD3">
              <w:t>D’u</w:t>
            </w:r>
            <w:r w:rsidR="009A225E" w:rsidRPr="009A225E">
              <w:t xml:space="preserve">ne </w:t>
            </w:r>
            <w:r w:rsidR="009A225E" w:rsidRPr="009A225E">
              <w:rPr>
                <w:rFonts w:cs="Manrope"/>
              </w:rPr>
              <w:t>é</w:t>
            </w:r>
            <w:r w:rsidR="009A225E" w:rsidRPr="009A225E">
              <w:t>tude strictement limit</w:t>
            </w:r>
            <w:r w:rsidR="009A225E" w:rsidRPr="009A225E">
              <w:rPr>
                <w:rFonts w:cs="Manrope"/>
              </w:rPr>
              <w:t>é</w:t>
            </w:r>
            <w:r w:rsidR="009A225E" w:rsidRPr="009A225E">
              <w:t xml:space="preserve">e </w:t>
            </w:r>
            <w:r w:rsidR="009A225E" w:rsidRPr="009A225E">
              <w:rPr>
                <w:rFonts w:cs="Manrope"/>
              </w:rPr>
              <w:t>à</w:t>
            </w:r>
            <w:r w:rsidR="009A225E" w:rsidRPr="009A225E">
              <w:t xml:space="preserve"> l</w:t>
            </w:r>
            <w:r w:rsidR="009A225E" w:rsidRPr="009A225E">
              <w:rPr>
                <w:rFonts w:cs="Manrope"/>
              </w:rPr>
              <w:t>’é</w:t>
            </w:r>
            <w:r w:rsidR="009A225E" w:rsidRPr="009A225E">
              <w:t>valuation du rendement d</w:t>
            </w:r>
            <w:r w:rsidR="009A225E" w:rsidRPr="009A225E">
              <w:rPr>
                <w:rFonts w:cs="Manrope"/>
              </w:rPr>
              <w:t>’</w:t>
            </w:r>
            <w:r w:rsidR="009A225E" w:rsidRPr="009A225E">
              <w:t>un organisme ou de son personnel</w:t>
            </w:r>
            <w:r w:rsidR="009A225E">
              <w:t>.</w:t>
            </w:r>
          </w:p>
        </w:tc>
      </w:tr>
      <w:tr w:rsidR="009A225E" w:rsidRPr="003D7DBC" w14:paraId="112C2C81" w14:textId="77777777" w:rsidTr="007A24D5">
        <w:trPr>
          <w:trHeight w:val="1034"/>
        </w:trPr>
        <w:tc>
          <w:tcPr>
            <w:tcW w:w="1417" w:type="dxa"/>
            <w:vMerge w:val="restart"/>
          </w:tcPr>
          <w:p w14:paraId="318A2092" w14:textId="1F7DBFB6" w:rsidR="009A225E" w:rsidRPr="003D7DBC" w:rsidRDefault="00320F6C" w:rsidP="009A225E">
            <w:pPr>
              <w:pStyle w:val="Textetableau"/>
              <w:ind w:left="321" w:hanging="321"/>
            </w:pPr>
            <w:sdt>
              <w:sdtPr>
                <w:id w:val="-2080428575"/>
                <w14:checkbox>
                  <w14:checked w14:val="0"/>
                  <w14:checkedState w14:val="2612" w14:font="MS Gothic"/>
                  <w14:uncheckedState w14:val="2610" w14:font="MS Gothic"/>
                </w14:checkbox>
              </w:sdtPr>
              <w:sdtEndPr/>
              <w:sdtContent>
                <w:r w:rsidR="009A225E">
                  <w:rPr>
                    <w:rFonts w:ascii="MS Gothic" w:eastAsia="MS Gothic" w:hAnsi="MS Gothic" w:hint="eastAsia"/>
                  </w:rPr>
                  <w:t>☐</w:t>
                </w:r>
              </w:sdtContent>
            </w:sdt>
            <w:r w:rsidR="009A225E" w:rsidRPr="00E52365">
              <w:tab/>
            </w:r>
            <w:r w:rsidR="009A225E" w:rsidRPr="003D7DBC">
              <w:t>Autre</w:t>
            </w:r>
            <w:r w:rsidR="00970FD3">
              <w:t> :</w:t>
            </w:r>
          </w:p>
        </w:tc>
        <w:tc>
          <w:tcPr>
            <w:tcW w:w="6912" w:type="dxa"/>
            <w:tcBorders>
              <w:bottom w:val="single" w:sz="4" w:space="0" w:color="BFBFBF" w:themeColor="background1" w:themeShade="BF"/>
            </w:tcBorders>
          </w:tcPr>
          <w:p w14:paraId="51FDD048" w14:textId="06ACE2EC" w:rsidR="009A225E" w:rsidRPr="003D7DBC" w:rsidRDefault="009A225E" w:rsidP="009A225E">
            <w:pPr>
              <w:pStyle w:val="Textetableau"/>
              <w:ind w:left="321" w:hanging="321"/>
            </w:pPr>
          </w:p>
        </w:tc>
      </w:tr>
      <w:tr w:rsidR="009A225E" w:rsidRPr="003D7DBC" w14:paraId="105EA10B" w14:textId="77777777" w:rsidTr="009A225E">
        <w:trPr>
          <w:trHeight w:val="56"/>
        </w:trPr>
        <w:tc>
          <w:tcPr>
            <w:tcW w:w="1417" w:type="dxa"/>
            <w:vMerge/>
          </w:tcPr>
          <w:p w14:paraId="162AE556" w14:textId="77777777" w:rsidR="009A225E" w:rsidRPr="003D7DBC" w:rsidRDefault="009A225E" w:rsidP="009A225E">
            <w:pPr>
              <w:pStyle w:val="Textetableau"/>
              <w:ind w:left="321" w:hanging="321"/>
            </w:pPr>
          </w:p>
        </w:tc>
        <w:tc>
          <w:tcPr>
            <w:tcW w:w="6912" w:type="dxa"/>
            <w:tcBorders>
              <w:top w:val="single" w:sz="4" w:space="0" w:color="BFBFBF" w:themeColor="background1" w:themeShade="BF"/>
            </w:tcBorders>
          </w:tcPr>
          <w:p w14:paraId="162E7C2E" w14:textId="5D8E97D6" w:rsidR="009A225E" w:rsidRPr="003D7DBC" w:rsidRDefault="009A225E" w:rsidP="009A225E">
            <w:pPr>
              <w:pStyle w:val="Indicationtableau"/>
            </w:pPr>
            <w:r w:rsidRPr="009A225E">
              <w:rPr>
                <w:sz w:val="14"/>
                <w:szCs w:val="14"/>
              </w:rPr>
              <w:t>Précisez</w:t>
            </w:r>
            <w:r>
              <w:t>.</w:t>
            </w:r>
          </w:p>
        </w:tc>
      </w:tr>
    </w:tbl>
    <w:p w14:paraId="28AFC26B" w14:textId="3D4373C0" w:rsidR="00970FD3" w:rsidRDefault="00970FD3" w:rsidP="00970FD3">
      <w:pPr>
        <w:ind w:left="851"/>
        <w:jc w:val="both"/>
        <w:rPr>
          <w:bCs/>
        </w:rPr>
      </w:pPr>
      <w:bookmarkStart w:id="2" w:name="_Toc156401098"/>
      <w:r>
        <w:rPr>
          <w:bCs/>
        </w:rPr>
        <w:t>V</w:t>
      </w:r>
      <w:r w:rsidRPr="00B80596">
        <w:rPr>
          <w:bCs/>
        </w:rPr>
        <w:t>ous avez coché l’une des cases de la Section B</w:t>
      </w:r>
      <w:r>
        <w:rPr>
          <w:bCs/>
        </w:rPr>
        <w:t>?</w:t>
      </w:r>
      <w:r w:rsidRPr="00B80596">
        <w:rPr>
          <w:bCs/>
        </w:rPr>
        <w:t xml:space="preserve"> </w:t>
      </w:r>
      <w:r>
        <w:rPr>
          <w:bCs/>
        </w:rPr>
        <w:t>V</w:t>
      </w:r>
      <w:r w:rsidRPr="00B80596">
        <w:rPr>
          <w:bCs/>
        </w:rPr>
        <w:t>ous n’avez pas à remplir une demande de certificat d’éthique.</w:t>
      </w:r>
    </w:p>
    <w:p w14:paraId="71971BD0" w14:textId="56730FA0" w:rsidR="00970FD3" w:rsidRDefault="00970FD3" w:rsidP="00970FD3">
      <w:pPr>
        <w:ind w:left="851"/>
        <w:jc w:val="both"/>
        <w:rPr>
          <w:bCs/>
        </w:rPr>
      </w:pPr>
      <w:r w:rsidRPr="000A610E">
        <w:rPr>
          <w:bCs/>
        </w:rPr>
        <w:t xml:space="preserve">Si, au cours de votre projet, vous devez modifier votre recherche par l’ajout de participants humains ou de participantes humaines, ou effectuer une utilisation secondaire de données permettant d’identifier des personnes, </w:t>
      </w:r>
      <w:r w:rsidRPr="009A225E">
        <w:rPr>
          <w:bCs/>
        </w:rPr>
        <w:t xml:space="preserve">Vous devez remplir </w:t>
      </w:r>
      <w:r>
        <w:rPr>
          <w:bCs/>
        </w:rPr>
        <w:t xml:space="preserve">le </w:t>
      </w:r>
      <w:r w:rsidRPr="00970FD3">
        <w:rPr>
          <w:b/>
        </w:rPr>
        <w:t>formulaire de</w:t>
      </w:r>
      <w:r w:rsidRPr="009A225E">
        <w:rPr>
          <w:bCs/>
        </w:rPr>
        <w:t xml:space="preserve"> </w:t>
      </w:r>
      <w:r>
        <w:rPr>
          <w:b/>
        </w:rPr>
        <w:t>d</w:t>
      </w:r>
      <w:r w:rsidRPr="009A225E">
        <w:rPr>
          <w:b/>
        </w:rPr>
        <w:t xml:space="preserve">emande de certificat </w:t>
      </w:r>
      <w:r w:rsidRPr="007A24D5">
        <w:rPr>
          <w:b/>
        </w:rPr>
        <w:t xml:space="preserve">d’éthique </w:t>
      </w:r>
      <w:r w:rsidRPr="00970FD3">
        <w:rPr>
          <w:bCs/>
        </w:rPr>
        <w:t>pour une recherche avec des participants humains ou des participantes humaines ou avec des données secondaires</w:t>
      </w:r>
      <w:r w:rsidRPr="009A225E">
        <w:rPr>
          <w:bCs/>
        </w:rPr>
        <w:t xml:space="preserve">, conformément à la </w:t>
      </w:r>
      <w:hyperlink r:id="rId13" w:history="1">
        <w:r w:rsidRPr="009A225E">
          <w:rPr>
            <w:rStyle w:val="Hyperlien"/>
            <w:bCs/>
            <w:i/>
            <w:iCs/>
          </w:rPr>
          <w:t>Politique d’éthique en recherche de l’ENAP</w:t>
        </w:r>
      </w:hyperlink>
      <w:r>
        <w:rPr>
          <w:bCs/>
        </w:rPr>
        <w:t xml:space="preserve"> </w:t>
      </w:r>
      <w:r w:rsidRPr="000A610E">
        <w:rPr>
          <w:bCs/>
        </w:rPr>
        <w:t xml:space="preserve">et </w:t>
      </w:r>
      <w:r>
        <w:rPr>
          <w:bCs/>
        </w:rPr>
        <w:t xml:space="preserve">le transmettre </w:t>
      </w:r>
      <w:r w:rsidRPr="000A610E">
        <w:rPr>
          <w:bCs/>
        </w:rPr>
        <w:t>au Comité d’éthique en recherche avant le début ou la poursuite de vos activités.</w:t>
      </w:r>
    </w:p>
    <w:p w14:paraId="5BB8D8F8" w14:textId="0D9DC388" w:rsidR="00970FD3" w:rsidRDefault="00970FD3" w:rsidP="00970FD3">
      <w:pPr>
        <w:ind w:left="851"/>
      </w:pPr>
      <w:r w:rsidRPr="009A225E">
        <w:rPr>
          <w:bCs/>
        </w:rPr>
        <w:t>Le formulaire est disponible à l’adresse</w:t>
      </w:r>
      <w:r>
        <w:rPr>
          <w:bCs/>
        </w:rPr>
        <w:t> </w:t>
      </w:r>
      <w:r w:rsidRPr="009A225E">
        <w:rPr>
          <w:bCs/>
        </w:rPr>
        <w:t xml:space="preserve">: </w:t>
      </w:r>
      <w:hyperlink r:id="rId14" w:history="1">
        <w:r w:rsidRPr="009A225E">
          <w:rPr>
            <w:rStyle w:val="Hyperlien"/>
            <w:bCs/>
          </w:rPr>
          <w:t>https://enap.ca/recherche/conduite-responsable-ethique</w:t>
        </w:r>
      </w:hyperlink>
    </w:p>
    <w:p w14:paraId="3EE239FB" w14:textId="7FC632C8" w:rsidR="003D7DBC" w:rsidRPr="003D7DBC" w:rsidRDefault="00BF33B7" w:rsidP="007A24D5">
      <w:pPr>
        <w:pStyle w:val="Titre1"/>
        <w:pageBreakBefore/>
        <w:ind w:left="425" w:hanging="425"/>
      </w:pPr>
      <w:r>
        <w:lastRenderedPageBreak/>
        <w:t>6.</w:t>
      </w:r>
      <w:r>
        <w:tab/>
      </w:r>
      <w:r w:rsidR="003D7DBC" w:rsidRPr="003D7DBC">
        <w:t>SIGNATURES</w:t>
      </w:r>
      <w:bookmarkEnd w:id="2"/>
    </w:p>
    <w:p w14:paraId="07D73970" w14:textId="77777777" w:rsidR="003D7DBC" w:rsidRPr="003D7DBC" w:rsidRDefault="003D7DBC" w:rsidP="00970FD3">
      <w:pPr>
        <w:jc w:val="both"/>
      </w:pPr>
      <w:r w:rsidRPr="003D7DBC">
        <w:t>Je déclare que toutes les informations fournies dans la présente déclaration sont exactes et complètes. Je m’engage à respecter les principes de protection des renseignements personnels, à informer les membres de mon équipe de recherche des règles de respect de ces principes et à leur faire signer un engagement à la confidentialité, le cas échéant.</w:t>
      </w:r>
    </w:p>
    <w:p w14:paraId="66C33CB3" w14:textId="77777777" w:rsidR="003D7DBC" w:rsidRPr="003D7DBC" w:rsidRDefault="003D7DBC" w:rsidP="00970FD3">
      <w:pPr>
        <w:jc w:val="both"/>
      </w:pPr>
      <w:r w:rsidRPr="003D7DBC">
        <w:t>Dans le cas où ma recherche nécessite une demande de certificat quelconque, je m’engage à ne pas entreprendre la collecte de données avant d’avoir obtenu ledit certificat.</w:t>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
        <w:gridCol w:w="3892"/>
        <w:gridCol w:w="474"/>
        <w:gridCol w:w="3438"/>
      </w:tblGrid>
      <w:tr w:rsidR="00970FD3" w14:paraId="219A2CE8" w14:textId="77777777" w:rsidTr="00970FD3">
        <w:tc>
          <w:tcPr>
            <w:tcW w:w="993" w:type="dxa"/>
            <w:vAlign w:val="bottom"/>
          </w:tcPr>
          <w:p w14:paraId="1D9F8F60" w14:textId="79935705" w:rsidR="00970FD3" w:rsidRDefault="00970FD3" w:rsidP="00970FD3">
            <w:pPr>
              <w:spacing w:after="100" w:afterAutospacing="1"/>
            </w:pPr>
            <w:r>
              <w:t xml:space="preserve">Signé à </w:t>
            </w:r>
          </w:p>
        </w:tc>
        <w:tc>
          <w:tcPr>
            <w:tcW w:w="4111" w:type="dxa"/>
            <w:tcBorders>
              <w:bottom w:val="single" w:sz="4" w:space="0" w:color="auto"/>
            </w:tcBorders>
            <w:vAlign w:val="bottom"/>
          </w:tcPr>
          <w:p w14:paraId="0D4C25A4" w14:textId="77777777" w:rsidR="00970FD3" w:rsidRDefault="00970FD3" w:rsidP="00970FD3">
            <w:pPr>
              <w:spacing w:after="100" w:afterAutospacing="1"/>
            </w:pPr>
          </w:p>
        </w:tc>
        <w:tc>
          <w:tcPr>
            <w:tcW w:w="480" w:type="dxa"/>
            <w:vAlign w:val="bottom"/>
          </w:tcPr>
          <w:p w14:paraId="3D4CB28C" w14:textId="75D6F27F" w:rsidR="00970FD3" w:rsidRDefault="00970FD3" w:rsidP="00970FD3">
            <w:pPr>
              <w:spacing w:after="100" w:afterAutospacing="1"/>
            </w:pPr>
            <w:r>
              <w:t>, le</w:t>
            </w:r>
          </w:p>
        </w:tc>
        <w:tc>
          <w:tcPr>
            <w:tcW w:w="3625" w:type="dxa"/>
            <w:tcBorders>
              <w:bottom w:val="single" w:sz="4" w:space="0" w:color="auto"/>
            </w:tcBorders>
            <w:vAlign w:val="bottom"/>
          </w:tcPr>
          <w:p w14:paraId="426A7C43" w14:textId="77777777" w:rsidR="00970FD3" w:rsidRDefault="00970FD3" w:rsidP="00970FD3">
            <w:pPr>
              <w:spacing w:after="100" w:afterAutospacing="1"/>
            </w:pPr>
          </w:p>
        </w:tc>
      </w:tr>
      <w:tr w:rsidR="00970FD3" w14:paraId="62DABA45" w14:textId="77777777" w:rsidTr="00970FD3">
        <w:tc>
          <w:tcPr>
            <w:tcW w:w="993" w:type="dxa"/>
          </w:tcPr>
          <w:p w14:paraId="3A14A5FD" w14:textId="77777777" w:rsidR="00970FD3" w:rsidRDefault="00970FD3" w:rsidP="003D7DBC"/>
        </w:tc>
        <w:tc>
          <w:tcPr>
            <w:tcW w:w="4111" w:type="dxa"/>
            <w:tcBorders>
              <w:top w:val="single" w:sz="4" w:space="0" w:color="auto"/>
            </w:tcBorders>
          </w:tcPr>
          <w:p w14:paraId="4530B559" w14:textId="1ED1D7CC" w:rsidR="00970FD3" w:rsidRPr="00970FD3" w:rsidRDefault="00970FD3" w:rsidP="00970FD3">
            <w:pPr>
              <w:pStyle w:val="Indicationtableau"/>
              <w:rPr>
                <w:sz w:val="14"/>
                <w:szCs w:val="14"/>
              </w:rPr>
            </w:pPr>
            <w:r w:rsidRPr="00970FD3">
              <w:rPr>
                <w:sz w:val="14"/>
                <w:szCs w:val="14"/>
              </w:rPr>
              <w:t>Lieu</w:t>
            </w:r>
          </w:p>
        </w:tc>
        <w:tc>
          <w:tcPr>
            <w:tcW w:w="480" w:type="dxa"/>
          </w:tcPr>
          <w:p w14:paraId="78A9FA62" w14:textId="77777777" w:rsidR="00970FD3" w:rsidRPr="00970FD3" w:rsidRDefault="00970FD3" w:rsidP="00970FD3">
            <w:pPr>
              <w:pStyle w:val="Indicationtableau"/>
              <w:rPr>
                <w:sz w:val="14"/>
                <w:szCs w:val="14"/>
              </w:rPr>
            </w:pPr>
          </w:p>
        </w:tc>
        <w:tc>
          <w:tcPr>
            <w:tcW w:w="3625" w:type="dxa"/>
            <w:tcBorders>
              <w:top w:val="single" w:sz="4" w:space="0" w:color="auto"/>
            </w:tcBorders>
          </w:tcPr>
          <w:p w14:paraId="2BF786C0" w14:textId="251D0FAA" w:rsidR="00970FD3" w:rsidRPr="00970FD3" w:rsidRDefault="00970FD3" w:rsidP="00970FD3">
            <w:pPr>
              <w:pStyle w:val="Indicationtableau"/>
              <w:rPr>
                <w:sz w:val="14"/>
                <w:szCs w:val="14"/>
              </w:rPr>
            </w:pPr>
            <w:r>
              <w:rPr>
                <w:sz w:val="14"/>
                <w:szCs w:val="14"/>
              </w:rPr>
              <w:t>D</w:t>
            </w:r>
            <w:r w:rsidRPr="00970FD3">
              <w:rPr>
                <w:sz w:val="14"/>
                <w:szCs w:val="14"/>
              </w:rPr>
              <w:t>ate</w:t>
            </w:r>
          </w:p>
        </w:tc>
      </w:tr>
    </w:tbl>
    <w:p w14:paraId="5CD2A59F" w14:textId="22C22F23" w:rsidR="00A83B16" w:rsidRDefault="00A83B16" w:rsidP="00A83B16">
      <w:pPr>
        <w:spacing w:after="360"/>
        <w:rPr>
          <w:b/>
        </w:rPr>
      </w:pPr>
      <w:r>
        <w:rPr>
          <w:b/>
        </w:rPr>
        <w:t>P</w:t>
      </w:r>
      <w:r w:rsidRPr="003D7DBC">
        <w:rPr>
          <w:b/>
        </w:rPr>
        <w:t>ersonne responsable de l’activité de recherche ou de l’infrastructure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235"/>
        <w:gridCol w:w="4229"/>
      </w:tblGrid>
      <w:tr w:rsidR="00A83B16" w14:paraId="2B4D2484" w14:textId="77777777" w:rsidTr="00A83B16">
        <w:tc>
          <w:tcPr>
            <w:tcW w:w="4390" w:type="dxa"/>
            <w:tcBorders>
              <w:bottom w:val="single" w:sz="4" w:space="0" w:color="auto"/>
            </w:tcBorders>
          </w:tcPr>
          <w:p w14:paraId="7CA4BEBE" w14:textId="77777777" w:rsidR="00A83B16" w:rsidRDefault="00A83B16" w:rsidP="003D7DBC">
            <w:pPr>
              <w:rPr>
                <w:b/>
              </w:rPr>
            </w:pPr>
          </w:p>
        </w:tc>
        <w:tc>
          <w:tcPr>
            <w:tcW w:w="236" w:type="dxa"/>
          </w:tcPr>
          <w:p w14:paraId="57367F13" w14:textId="77777777" w:rsidR="00A83B16" w:rsidRDefault="00A83B16" w:rsidP="003D7DBC">
            <w:pPr>
              <w:rPr>
                <w:b/>
              </w:rPr>
            </w:pPr>
          </w:p>
        </w:tc>
        <w:tc>
          <w:tcPr>
            <w:tcW w:w="4441" w:type="dxa"/>
            <w:tcBorders>
              <w:bottom w:val="single" w:sz="4" w:space="0" w:color="auto"/>
            </w:tcBorders>
          </w:tcPr>
          <w:p w14:paraId="60B5E613" w14:textId="77777777" w:rsidR="00A83B16" w:rsidRDefault="00A83B16" w:rsidP="003D7DBC">
            <w:pPr>
              <w:rPr>
                <w:b/>
              </w:rPr>
            </w:pPr>
          </w:p>
        </w:tc>
      </w:tr>
      <w:tr w:rsidR="00A83B16" w:rsidRPr="00A83B16" w14:paraId="32A6A217" w14:textId="77777777" w:rsidTr="00A83B16">
        <w:tc>
          <w:tcPr>
            <w:tcW w:w="4390" w:type="dxa"/>
            <w:tcBorders>
              <w:top w:val="single" w:sz="4" w:space="0" w:color="auto"/>
            </w:tcBorders>
          </w:tcPr>
          <w:p w14:paraId="497EA741" w14:textId="3A6D853F" w:rsidR="00A83B16" w:rsidRPr="00A83B16" w:rsidRDefault="00A83B16" w:rsidP="00A83B16">
            <w:pPr>
              <w:pStyle w:val="Indicationtableau"/>
              <w:rPr>
                <w:sz w:val="14"/>
                <w:szCs w:val="14"/>
              </w:rPr>
            </w:pPr>
            <w:r w:rsidRPr="00A83B16">
              <w:rPr>
                <w:sz w:val="14"/>
                <w:szCs w:val="14"/>
              </w:rPr>
              <w:t>Nom en lettres moulées</w:t>
            </w:r>
          </w:p>
        </w:tc>
        <w:tc>
          <w:tcPr>
            <w:tcW w:w="236" w:type="dxa"/>
          </w:tcPr>
          <w:p w14:paraId="1AE35782" w14:textId="77777777" w:rsidR="00A83B16" w:rsidRPr="00A83B16" w:rsidRDefault="00A83B16" w:rsidP="00A83B16">
            <w:pPr>
              <w:pStyle w:val="Indicationtableau"/>
              <w:rPr>
                <w:sz w:val="14"/>
                <w:szCs w:val="14"/>
              </w:rPr>
            </w:pPr>
          </w:p>
        </w:tc>
        <w:tc>
          <w:tcPr>
            <w:tcW w:w="4441" w:type="dxa"/>
            <w:tcBorders>
              <w:top w:val="single" w:sz="4" w:space="0" w:color="auto"/>
            </w:tcBorders>
          </w:tcPr>
          <w:p w14:paraId="1EA0E979" w14:textId="283F0513" w:rsidR="00A83B16" w:rsidRPr="00A83B16" w:rsidRDefault="00A83B16" w:rsidP="00A83B16">
            <w:pPr>
              <w:pStyle w:val="Indicationtableau"/>
              <w:rPr>
                <w:sz w:val="14"/>
                <w:szCs w:val="14"/>
              </w:rPr>
            </w:pPr>
            <w:r w:rsidRPr="00A83B16">
              <w:rPr>
                <w:sz w:val="14"/>
                <w:szCs w:val="14"/>
              </w:rPr>
              <w:t>Signature</w:t>
            </w:r>
          </w:p>
        </w:tc>
      </w:tr>
    </w:tbl>
    <w:p w14:paraId="42A84800" w14:textId="685FE4DA" w:rsidR="003D7DBC" w:rsidRPr="003D7DBC" w:rsidRDefault="003D7DBC" w:rsidP="00A83B16">
      <w:pPr>
        <w:spacing w:before="840"/>
        <w:jc w:val="both"/>
      </w:pPr>
      <w:r w:rsidRPr="003D7DBC">
        <w:t xml:space="preserve">Pour les projets de recherche des personnes étudiantes et des stagiaires postdoctoraux, la signature de la personne qui supervise l’activité de recherche ou </w:t>
      </w:r>
      <w:r w:rsidR="007B0879">
        <w:t>du doyen ou de la doyenne à la recherche</w:t>
      </w:r>
      <w:r w:rsidRPr="003D7DBC">
        <w:t xml:space="preserve"> est également requise</w:t>
      </w:r>
      <w:r w:rsidR="007B0879">
        <w:rPr>
          <w:rStyle w:val="Appelnotedebasdep"/>
        </w:rPr>
        <w:footnoteReference w:id="2"/>
      </w:r>
      <w:r w:rsidRPr="003D7DBC">
        <w:t>.</w:t>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
        <w:gridCol w:w="3892"/>
        <w:gridCol w:w="474"/>
        <w:gridCol w:w="3438"/>
      </w:tblGrid>
      <w:tr w:rsidR="00A83B16" w14:paraId="3C2C7920" w14:textId="77777777" w:rsidTr="006A6932">
        <w:tc>
          <w:tcPr>
            <w:tcW w:w="993" w:type="dxa"/>
            <w:vAlign w:val="bottom"/>
          </w:tcPr>
          <w:p w14:paraId="209F65A2" w14:textId="77777777" w:rsidR="00A83B16" w:rsidRDefault="00A83B16" w:rsidP="006A6932">
            <w:pPr>
              <w:spacing w:after="100" w:afterAutospacing="1"/>
            </w:pPr>
            <w:r>
              <w:t xml:space="preserve">Signé à </w:t>
            </w:r>
          </w:p>
        </w:tc>
        <w:tc>
          <w:tcPr>
            <w:tcW w:w="4111" w:type="dxa"/>
            <w:tcBorders>
              <w:bottom w:val="single" w:sz="4" w:space="0" w:color="auto"/>
            </w:tcBorders>
            <w:vAlign w:val="bottom"/>
          </w:tcPr>
          <w:p w14:paraId="1E0AB30C" w14:textId="77777777" w:rsidR="00A83B16" w:rsidRDefault="00A83B16" w:rsidP="006A6932">
            <w:pPr>
              <w:spacing w:after="100" w:afterAutospacing="1"/>
            </w:pPr>
          </w:p>
        </w:tc>
        <w:tc>
          <w:tcPr>
            <w:tcW w:w="480" w:type="dxa"/>
            <w:vAlign w:val="bottom"/>
          </w:tcPr>
          <w:p w14:paraId="1B8399DF" w14:textId="77777777" w:rsidR="00A83B16" w:rsidRDefault="00A83B16" w:rsidP="006A6932">
            <w:pPr>
              <w:spacing w:after="100" w:afterAutospacing="1"/>
            </w:pPr>
            <w:r>
              <w:t>, le</w:t>
            </w:r>
          </w:p>
        </w:tc>
        <w:tc>
          <w:tcPr>
            <w:tcW w:w="3625" w:type="dxa"/>
            <w:tcBorders>
              <w:bottom w:val="single" w:sz="4" w:space="0" w:color="auto"/>
            </w:tcBorders>
            <w:vAlign w:val="bottom"/>
          </w:tcPr>
          <w:p w14:paraId="22B2B091" w14:textId="77777777" w:rsidR="00A83B16" w:rsidRDefault="00A83B16" w:rsidP="006A6932">
            <w:pPr>
              <w:spacing w:after="100" w:afterAutospacing="1"/>
            </w:pPr>
          </w:p>
        </w:tc>
      </w:tr>
      <w:tr w:rsidR="00A83B16" w14:paraId="5CE3D96D" w14:textId="77777777" w:rsidTr="006A6932">
        <w:tc>
          <w:tcPr>
            <w:tcW w:w="993" w:type="dxa"/>
          </w:tcPr>
          <w:p w14:paraId="112FA149" w14:textId="77777777" w:rsidR="00A83B16" w:rsidRDefault="00A83B16" w:rsidP="006A6932"/>
        </w:tc>
        <w:tc>
          <w:tcPr>
            <w:tcW w:w="4111" w:type="dxa"/>
            <w:tcBorders>
              <w:top w:val="single" w:sz="4" w:space="0" w:color="auto"/>
            </w:tcBorders>
          </w:tcPr>
          <w:p w14:paraId="6B4B2D22" w14:textId="77777777" w:rsidR="00A83B16" w:rsidRPr="00970FD3" w:rsidRDefault="00A83B16" w:rsidP="006A6932">
            <w:pPr>
              <w:pStyle w:val="Indicationtableau"/>
              <w:rPr>
                <w:sz w:val="14"/>
                <w:szCs w:val="14"/>
              </w:rPr>
            </w:pPr>
            <w:r w:rsidRPr="00970FD3">
              <w:rPr>
                <w:sz w:val="14"/>
                <w:szCs w:val="14"/>
              </w:rPr>
              <w:t>Lieu</w:t>
            </w:r>
          </w:p>
        </w:tc>
        <w:tc>
          <w:tcPr>
            <w:tcW w:w="480" w:type="dxa"/>
          </w:tcPr>
          <w:p w14:paraId="3E0F535C" w14:textId="77777777" w:rsidR="00A83B16" w:rsidRPr="00970FD3" w:rsidRDefault="00A83B16" w:rsidP="006A6932">
            <w:pPr>
              <w:pStyle w:val="Indicationtableau"/>
              <w:rPr>
                <w:sz w:val="14"/>
                <w:szCs w:val="14"/>
              </w:rPr>
            </w:pPr>
          </w:p>
        </w:tc>
        <w:tc>
          <w:tcPr>
            <w:tcW w:w="3625" w:type="dxa"/>
            <w:tcBorders>
              <w:top w:val="single" w:sz="4" w:space="0" w:color="auto"/>
            </w:tcBorders>
          </w:tcPr>
          <w:p w14:paraId="6CFDBA60" w14:textId="77777777" w:rsidR="00A83B16" w:rsidRPr="00970FD3" w:rsidRDefault="00A83B16" w:rsidP="006A6932">
            <w:pPr>
              <w:pStyle w:val="Indicationtableau"/>
              <w:rPr>
                <w:sz w:val="14"/>
                <w:szCs w:val="14"/>
              </w:rPr>
            </w:pPr>
            <w:r>
              <w:rPr>
                <w:sz w:val="14"/>
                <w:szCs w:val="14"/>
              </w:rPr>
              <w:t>D</w:t>
            </w:r>
            <w:r w:rsidRPr="00970FD3">
              <w:rPr>
                <w:sz w:val="14"/>
                <w:szCs w:val="14"/>
              </w:rPr>
              <w:t>ate</w:t>
            </w:r>
          </w:p>
        </w:tc>
      </w:tr>
    </w:tbl>
    <w:p w14:paraId="3CE1376C" w14:textId="1583E436" w:rsidR="003D7DBC" w:rsidRPr="007B0879" w:rsidRDefault="007B0879" w:rsidP="003D7DBC">
      <w:pPr>
        <w:rPr>
          <w:b/>
        </w:rPr>
      </w:pPr>
      <w:r>
        <w:rPr>
          <w:b/>
        </w:rPr>
        <w:t xml:space="preserve">Personne qui supervise l’activité de recherche ou </w:t>
      </w:r>
      <w:r w:rsidRPr="007B0879">
        <w:rPr>
          <w:b/>
        </w:rPr>
        <w:t>doyen ou doyenne à la recherche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235"/>
        <w:gridCol w:w="4229"/>
      </w:tblGrid>
      <w:tr w:rsidR="007B0879" w14:paraId="6EE01A4C" w14:textId="77777777" w:rsidTr="006A6932">
        <w:tc>
          <w:tcPr>
            <w:tcW w:w="4390" w:type="dxa"/>
            <w:tcBorders>
              <w:bottom w:val="single" w:sz="4" w:space="0" w:color="auto"/>
            </w:tcBorders>
          </w:tcPr>
          <w:p w14:paraId="5016CDF4" w14:textId="77777777" w:rsidR="007B0879" w:rsidRDefault="007B0879" w:rsidP="006A6932">
            <w:pPr>
              <w:rPr>
                <w:b/>
              </w:rPr>
            </w:pPr>
          </w:p>
        </w:tc>
        <w:tc>
          <w:tcPr>
            <w:tcW w:w="236" w:type="dxa"/>
          </w:tcPr>
          <w:p w14:paraId="15E7F4B7" w14:textId="77777777" w:rsidR="007B0879" w:rsidRDefault="007B0879" w:rsidP="006A6932">
            <w:pPr>
              <w:rPr>
                <w:b/>
              </w:rPr>
            </w:pPr>
          </w:p>
        </w:tc>
        <w:tc>
          <w:tcPr>
            <w:tcW w:w="4441" w:type="dxa"/>
            <w:tcBorders>
              <w:bottom w:val="single" w:sz="4" w:space="0" w:color="auto"/>
            </w:tcBorders>
          </w:tcPr>
          <w:p w14:paraId="7EA3D99B" w14:textId="77777777" w:rsidR="007B0879" w:rsidRDefault="007B0879" w:rsidP="006A6932">
            <w:pPr>
              <w:rPr>
                <w:b/>
              </w:rPr>
            </w:pPr>
          </w:p>
        </w:tc>
      </w:tr>
      <w:tr w:rsidR="007B0879" w:rsidRPr="00A83B16" w14:paraId="716A8D06" w14:textId="77777777" w:rsidTr="006A6932">
        <w:tc>
          <w:tcPr>
            <w:tcW w:w="4390" w:type="dxa"/>
            <w:tcBorders>
              <w:top w:val="single" w:sz="4" w:space="0" w:color="auto"/>
            </w:tcBorders>
          </w:tcPr>
          <w:p w14:paraId="265DD3B7" w14:textId="77777777" w:rsidR="007B0879" w:rsidRPr="00A83B16" w:rsidRDefault="007B0879" w:rsidP="006A6932">
            <w:pPr>
              <w:pStyle w:val="Indicationtableau"/>
              <w:rPr>
                <w:sz w:val="14"/>
                <w:szCs w:val="14"/>
              </w:rPr>
            </w:pPr>
            <w:r w:rsidRPr="00A83B16">
              <w:rPr>
                <w:sz w:val="14"/>
                <w:szCs w:val="14"/>
              </w:rPr>
              <w:t>Nom en lettres moulées</w:t>
            </w:r>
          </w:p>
        </w:tc>
        <w:tc>
          <w:tcPr>
            <w:tcW w:w="236" w:type="dxa"/>
          </w:tcPr>
          <w:p w14:paraId="788FE1ED" w14:textId="77777777" w:rsidR="007B0879" w:rsidRPr="00A83B16" w:rsidRDefault="007B0879" w:rsidP="006A6932">
            <w:pPr>
              <w:pStyle w:val="Indicationtableau"/>
              <w:rPr>
                <w:sz w:val="14"/>
                <w:szCs w:val="14"/>
              </w:rPr>
            </w:pPr>
          </w:p>
        </w:tc>
        <w:tc>
          <w:tcPr>
            <w:tcW w:w="4441" w:type="dxa"/>
            <w:tcBorders>
              <w:top w:val="single" w:sz="4" w:space="0" w:color="auto"/>
            </w:tcBorders>
          </w:tcPr>
          <w:p w14:paraId="42DB481E" w14:textId="77777777" w:rsidR="007B0879" w:rsidRPr="00A83B16" w:rsidRDefault="007B0879" w:rsidP="006A6932">
            <w:pPr>
              <w:pStyle w:val="Indicationtableau"/>
              <w:rPr>
                <w:sz w:val="14"/>
                <w:szCs w:val="14"/>
              </w:rPr>
            </w:pPr>
            <w:r w:rsidRPr="00A83B16">
              <w:rPr>
                <w:sz w:val="14"/>
                <w:szCs w:val="14"/>
              </w:rPr>
              <w:t>Signature</w:t>
            </w:r>
          </w:p>
        </w:tc>
      </w:tr>
    </w:tbl>
    <w:p w14:paraId="669E007C" w14:textId="77777777" w:rsidR="007B0879" w:rsidRDefault="007B0879" w:rsidP="003D7DBC"/>
    <w:tbl>
      <w:tblPr>
        <w:tblStyle w:val="Grilledutableau"/>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35"/>
        <w:gridCol w:w="3938"/>
        <w:gridCol w:w="279"/>
        <w:gridCol w:w="3896"/>
        <w:gridCol w:w="282"/>
      </w:tblGrid>
      <w:tr w:rsidR="007B0879" w14:paraId="39C6A896" w14:textId="77777777" w:rsidTr="007B0879">
        <w:tc>
          <w:tcPr>
            <w:tcW w:w="9070" w:type="dxa"/>
            <w:gridSpan w:val="5"/>
            <w:shd w:val="clear" w:color="auto" w:fill="F2F2F2" w:themeFill="background1" w:themeFillShade="F2"/>
          </w:tcPr>
          <w:p w14:paraId="6458B28D" w14:textId="3F9AE947" w:rsidR="007B0879" w:rsidRPr="007B0879" w:rsidRDefault="007B0879" w:rsidP="007B0879">
            <w:pPr>
              <w:spacing w:line="243" w:lineRule="exact"/>
              <w:ind w:left="28"/>
              <w:jc w:val="center"/>
              <w:rPr>
                <w:rFonts w:ascii="Arial" w:hAnsi="Arial" w:cs="Arial"/>
                <w:b/>
                <w:bCs/>
              </w:rPr>
            </w:pPr>
            <w:r w:rsidRPr="00B444E0">
              <w:rPr>
                <w:rFonts w:ascii="Arial" w:hAnsi="Arial" w:cs="Arial"/>
                <w:b/>
                <w:bCs/>
              </w:rPr>
              <w:t>SECTION RÉSERVÉE AU BUREAU DE LA RECHERCHE</w:t>
            </w:r>
          </w:p>
        </w:tc>
      </w:tr>
      <w:tr w:rsidR="007B0879" w14:paraId="4314DF35" w14:textId="77777777" w:rsidTr="007B0879">
        <w:trPr>
          <w:trHeight w:val="325"/>
        </w:trPr>
        <w:tc>
          <w:tcPr>
            <w:tcW w:w="236" w:type="dxa"/>
            <w:shd w:val="clear" w:color="auto" w:fill="F2F2F2" w:themeFill="background1" w:themeFillShade="F2"/>
          </w:tcPr>
          <w:p w14:paraId="08D2ED39" w14:textId="77777777" w:rsidR="007B0879" w:rsidRPr="007B0879" w:rsidRDefault="007B0879" w:rsidP="007B0879">
            <w:pPr>
              <w:pStyle w:val="Indicationtableau"/>
              <w:rPr>
                <w:sz w:val="14"/>
                <w:szCs w:val="14"/>
              </w:rPr>
            </w:pPr>
          </w:p>
        </w:tc>
        <w:tc>
          <w:tcPr>
            <w:tcW w:w="4154" w:type="dxa"/>
            <w:tcBorders>
              <w:bottom w:val="single" w:sz="4" w:space="0" w:color="auto"/>
            </w:tcBorders>
            <w:shd w:val="clear" w:color="auto" w:fill="F2F2F2" w:themeFill="background1" w:themeFillShade="F2"/>
          </w:tcPr>
          <w:p w14:paraId="1EE35BAE" w14:textId="77777777" w:rsidR="007B0879" w:rsidRPr="007B0879" w:rsidRDefault="007B0879" w:rsidP="007B0879">
            <w:pPr>
              <w:pStyle w:val="Indicationtableau"/>
              <w:rPr>
                <w:sz w:val="14"/>
                <w:szCs w:val="14"/>
              </w:rPr>
            </w:pPr>
          </w:p>
        </w:tc>
        <w:tc>
          <w:tcPr>
            <w:tcW w:w="283" w:type="dxa"/>
            <w:shd w:val="clear" w:color="auto" w:fill="F2F2F2" w:themeFill="background1" w:themeFillShade="F2"/>
          </w:tcPr>
          <w:p w14:paraId="1340EFFD" w14:textId="77777777" w:rsidR="007B0879" w:rsidRPr="007B0879" w:rsidRDefault="007B0879" w:rsidP="007B0879">
            <w:pPr>
              <w:pStyle w:val="Indicationtableau"/>
              <w:rPr>
                <w:sz w:val="14"/>
                <w:szCs w:val="14"/>
              </w:rPr>
            </w:pPr>
          </w:p>
        </w:tc>
        <w:tc>
          <w:tcPr>
            <w:tcW w:w="4111" w:type="dxa"/>
            <w:tcBorders>
              <w:bottom w:val="single" w:sz="4" w:space="0" w:color="auto"/>
            </w:tcBorders>
            <w:shd w:val="clear" w:color="auto" w:fill="F2F2F2" w:themeFill="background1" w:themeFillShade="F2"/>
          </w:tcPr>
          <w:p w14:paraId="3D438537" w14:textId="77777777" w:rsidR="007B0879" w:rsidRPr="007B0879" w:rsidRDefault="007B0879" w:rsidP="007B0879">
            <w:pPr>
              <w:pStyle w:val="Indicationtableau"/>
              <w:rPr>
                <w:sz w:val="14"/>
                <w:szCs w:val="14"/>
              </w:rPr>
            </w:pPr>
          </w:p>
        </w:tc>
        <w:tc>
          <w:tcPr>
            <w:tcW w:w="286" w:type="dxa"/>
            <w:shd w:val="clear" w:color="auto" w:fill="F2F2F2" w:themeFill="background1" w:themeFillShade="F2"/>
          </w:tcPr>
          <w:p w14:paraId="625A73AF" w14:textId="77777777" w:rsidR="007B0879" w:rsidRPr="007B0879" w:rsidRDefault="007B0879" w:rsidP="007B0879">
            <w:pPr>
              <w:pStyle w:val="Indicationtableau"/>
              <w:rPr>
                <w:sz w:val="14"/>
                <w:szCs w:val="14"/>
              </w:rPr>
            </w:pPr>
          </w:p>
        </w:tc>
      </w:tr>
      <w:tr w:rsidR="007B0879" w14:paraId="5C2011BD" w14:textId="77777777" w:rsidTr="007B0879">
        <w:trPr>
          <w:trHeight w:val="325"/>
        </w:trPr>
        <w:tc>
          <w:tcPr>
            <w:tcW w:w="236" w:type="dxa"/>
            <w:shd w:val="clear" w:color="auto" w:fill="F2F2F2" w:themeFill="background1" w:themeFillShade="F2"/>
          </w:tcPr>
          <w:p w14:paraId="0E75BDAC" w14:textId="77777777" w:rsidR="007B0879" w:rsidRPr="007B0879" w:rsidRDefault="007B0879" w:rsidP="007B0879">
            <w:pPr>
              <w:pStyle w:val="Indicationtableau"/>
              <w:rPr>
                <w:sz w:val="14"/>
                <w:szCs w:val="14"/>
              </w:rPr>
            </w:pPr>
          </w:p>
        </w:tc>
        <w:tc>
          <w:tcPr>
            <w:tcW w:w="4154" w:type="dxa"/>
            <w:tcBorders>
              <w:top w:val="single" w:sz="4" w:space="0" w:color="auto"/>
              <w:bottom w:val="nil"/>
            </w:tcBorders>
            <w:shd w:val="clear" w:color="auto" w:fill="F2F2F2" w:themeFill="background1" w:themeFillShade="F2"/>
          </w:tcPr>
          <w:p w14:paraId="55FA1D44" w14:textId="2BC5F847" w:rsidR="007B0879" w:rsidRPr="007B0879" w:rsidRDefault="007B0879" w:rsidP="007B0879">
            <w:pPr>
              <w:pStyle w:val="Indicationtableau"/>
              <w:rPr>
                <w:sz w:val="14"/>
                <w:szCs w:val="14"/>
              </w:rPr>
            </w:pPr>
            <w:r w:rsidRPr="007B0879">
              <w:rPr>
                <w:sz w:val="14"/>
                <w:szCs w:val="14"/>
              </w:rPr>
              <w:t>Numéro de dossier</w:t>
            </w:r>
          </w:p>
        </w:tc>
        <w:tc>
          <w:tcPr>
            <w:tcW w:w="283" w:type="dxa"/>
            <w:shd w:val="clear" w:color="auto" w:fill="F2F2F2" w:themeFill="background1" w:themeFillShade="F2"/>
          </w:tcPr>
          <w:p w14:paraId="7741A9DE" w14:textId="77777777" w:rsidR="007B0879" w:rsidRPr="007B0879" w:rsidRDefault="007B0879" w:rsidP="007B0879">
            <w:pPr>
              <w:pStyle w:val="Indicationtableau"/>
              <w:rPr>
                <w:sz w:val="14"/>
                <w:szCs w:val="14"/>
              </w:rPr>
            </w:pPr>
          </w:p>
        </w:tc>
        <w:tc>
          <w:tcPr>
            <w:tcW w:w="4111" w:type="dxa"/>
            <w:tcBorders>
              <w:top w:val="single" w:sz="4" w:space="0" w:color="auto"/>
              <w:bottom w:val="nil"/>
            </w:tcBorders>
            <w:shd w:val="clear" w:color="auto" w:fill="F2F2F2" w:themeFill="background1" w:themeFillShade="F2"/>
          </w:tcPr>
          <w:p w14:paraId="2D1EA6A1" w14:textId="3428A4C0" w:rsidR="007B0879" w:rsidRPr="007B0879" w:rsidRDefault="007B0879" w:rsidP="007B0879">
            <w:pPr>
              <w:pStyle w:val="Indicationtableau"/>
              <w:rPr>
                <w:sz w:val="14"/>
                <w:szCs w:val="14"/>
              </w:rPr>
            </w:pPr>
            <w:r w:rsidRPr="007B0879">
              <w:rPr>
                <w:sz w:val="14"/>
                <w:szCs w:val="14"/>
              </w:rPr>
              <w:t>Date</w:t>
            </w:r>
          </w:p>
        </w:tc>
        <w:tc>
          <w:tcPr>
            <w:tcW w:w="286" w:type="dxa"/>
            <w:shd w:val="clear" w:color="auto" w:fill="F2F2F2" w:themeFill="background1" w:themeFillShade="F2"/>
          </w:tcPr>
          <w:p w14:paraId="0BEB476F" w14:textId="77777777" w:rsidR="007B0879" w:rsidRPr="007B0879" w:rsidRDefault="007B0879" w:rsidP="007B0879">
            <w:pPr>
              <w:pStyle w:val="Indicationtableau"/>
              <w:rPr>
                <w:sz w:val="14"/>
                <w:szCs w:val="14"/>
              </w:rPr>
            </w:pPr>
          </w:p>
        </w:tc>
      </w:tr>
      <w:tr w:rsidR="007B0879" w14:paraId="7026A37A" w14:textId="77777777" w:rsidTr="007B0879">
        <w:trPr>
          <w:trHeight w:val="325"/>
        </w:trPr>
        <w:tc>
          <w:tcPr>
            <w:tcW w:w="236" w:type="dxa"/>
            <w:shd w:val="clear" w:color="auto" w:fill="F2F2F2" w:themeFill="background1" w:themeFillShade="F2"/>
          </w:tcPr>
          <w:p w14:paraId="2D7D9609" w14:textId="77777777" w:rsidR="007B0879" w:rsidRPr="007B0879" w:rsidRDefault="007B0879" w:rsidP="007B0879">
            <w:pPr>
              <w:pStyle w:val="Indicationtableau"/>
              <w:rPr>
                <w:sz w:val="14"/>
                <w:szCs w:val="14"/>
              </w:rPr>
            </w:pPr>
          </w:p>
        </w:tc>
        <w:tc>
          <w:tcPr>
            <w:tcW w:w="4154" w:type="dxa"/>
            <w:tcBorders>
              <w:top w:val="nil"/>
              <w:bottom w:val="single" w:sz="4" w:space="0" w:color="auto"/>
            </w:tcBorders>
            <w:shd w:val="clear" w:color="auto" w:fill="F2F2F2" w:themeFill="background1" w:themeFillShade="F2"/>
          </w:tcPr>
          <w:p w14:paraId="45F1B54E" w14:textId="6AC09742" w:rsidR="007B0879" w:rsidRPr="007B0879" w:rsidRDefault="007B0879" w:rsidP="007B0879">
            <w:pPr>
              <w:pStyle w:val="Indicationtableau"/>
              <w:rPr>
                <w:sz w:val="14"/>
                <w:szCs w:val="14"/>
              </w:rPr>
            </w:pPr>
          </w:p>
        </w:tc>
        <w:tc>
          <w:tcPr>
            <w:tcW w:w="283" w:type="dxa"/>
            <w:shd w:val="clear" w:color="auto" w:fill="F2F2F2" w:themeFill="background1" w:themeFillShade="F2"/>
          </w:tcPr>
          <w:p w14:paraId="64C54999" w14:textId="77777777" w:rsidR="007B0879" w:rsidRPr="007B0879" w:rsidRDefault="007B0879" w:rsidP="007B0879">
            <w:pPr>
              <w:pStyle w:val="Indicationtableau"/>
              <w:rPr>
                <w:sz w:val="14"/>
                <w:szCs w:val="14"/>
              </w:rPr>
            </w:pPr>
          </w:p>
        </w:tc>
        <w:tc>
          <w:tcPr>
            <w:tcW w:w="4111" w:type="dxa"/>
            <w:tcBorders>
              <w:top w:val="nil"/>
              <w:bottom w:val="single" w:sz="4" w:space="0" w:color="auto"/>
            </w:tcBorders>
            <w:shd w:val="clear" w:color="auto" w:fill="F2F2F2" w:themeFill="background1" w:themeFillShade="F2"/>
          </w:tcPr>
          <w:p w14:paraId="7FA571BB" w14:textId="4BC54A4F" w:rsidR="007B0879" w:rsidRPr="007B0879" w:rsidRDefault="007B0879" w:rsidP="007B0879">
            <w:pPr>
              <w:pStyle w:val="Indicationtableau"/>
              <w:rPr>
                <w:sz w:val="14"/>
                <w:szCs w:val="14"/>
              </w:rPr>
            </w:pPr>
          </w:p>
        </w:tc>
        <w:tc>
          <w:tcPr>
            <w:tcW w:w="286" w:type="dxa"/>
            <w:shd w:val="clear" w:color="auto" w:fill="F2F2F2" w:themeFill="background1" w:themeFillShade="F2"/>
          </w:tcPr>
          <w:p w14:paraId="00C3BC97" w14:textId="40558FE2" w:rsidR="007B0879" w:rsidRPr="007B0879" w:rsidRDefault="007B0879" w:rsidP="007B0879">
            <w:pPr>
              <w:pStyle w:val="Indicationtableau"/>
              <w:rPr>
                <w:sz w:val="14"/>
                <w:szCs w:val="14"/>
              </w:rPr>
            </w:pPr>
          </w:p>
        </w:tc>
      </w:tr>
      <w:tr w:rsidR="007B0879" w14:paraId="0144113B" w14:textId="77777777" w:rsidTr="007B0879">
        <w:trPr>
          <w:trHeight w:val="325"/>
        </w:trPr>
        <w:tc>
          <w:tcPr>
            <w:tcW w:w="236" w:type="dxa"/>
            <w:shd w:val="clear" w:color="auto" w:fill="F2F2F2" w:themeFill="background1" w:themeFillShade="F2"/>
          </w:tcPr>
          <w:p w14:paraId="337EEBAA" w14:textId="77777777" w:rsidR="007B0879" w:rsidRPr="007B0879" w:rsidRDefault="007B0879" w:rsidP="007B0879">
            <w:pPr>
              <w:pStyle w:val="Indicationtableau"/>
              <w:rPr>
                <w:sz w:val="14"/>
                <w:szCs w:val="14"/>
              </w:rPr>
            </w:pPr>
          </w:p>
        </w:tc>
        <w:tc>
          <w:tcPr>
            <w:tcW w:w="4154" w:type="dxa"/>
            <w:tcBorders>
              <w:top w:val="single" w:sz="4" w:space="0" w:color="auto"/>
              <w:bottom w:val="single" w:sz="4" w:space="0" w:color="auto"/>
            </w:tcBorders>
            <w:shd w:val="clear" w:color="auto" w:fill="F2F2F2" w:themeFill="background1" w:themeFillShade="F2"/>
          </w:tcPr>
          <w:p w14:paraId="27239D2B" w14:textId="3AAB4F7F" w:rsidR="007B0879" w:rsidRPr="00A83B16" w:rsidRDefault="007B0879" w:rsidP="007B0879">
            <w:pPr>
              <w:pStyle w:val="Indicationtableau"/>
              <w:rPr>
                <w:sz w:val="14"/>
                <w:szCs w:val="14"/>
              </w:rPr>
            </w:pPr>
            <w:r w:rsidRPr="00A83B16">
              <w:rPr>
                <w:sz w:val="14"/>
                <w:szCs w:val="14"/>
              </w:rPr>
              <w:t>Nom</w:t>
            </w:r>
            <w:r>
              <w:rPr>
                <w:sz w:val="14"/>
                <w:szCs w:val="14"/>
              </w:rPr>
              <w:t xml:space="preserve"> du signataire</w:t>
            </w:r>
            <w:r w:rsidRPr="00A83B16">
              <w:rPr>
                <w:sz w:val="14"/>
                <w:szCs w:val="14"/>
              </w:rPr>
              <w:t xml:space="preserve"> en lettres moulées</w:t>
            </w:r>
          </w:p>
        </w:tc>
        <w:tc>
          <w:tcPr>
            <w:tcW w:w="283" w:type="dxa"/>
            <w:shd w:val="clear" w:color="auto" w:fill="F2F2F2" w:themeFill="background1" w:themeFillShade="F2"/>
          </w:tcPr>
          <w:p w14:paraId="1C514E3E" w14:textId="77777777" w:rsidR="007B0879" w:rsidRPr="007B0879" w:rsidRDefault="007B0879" w:rsidP="007B0879">
            <w:pPr>
              <w:pStyle w:val="Indicationtableau"/>
              <w:rPr>
                <w:sz w:val="14"/>
                <w:szCs w:val="14"/>
              </w:rPr>
            </w:pPr>
          </w:p>
        </w:tc>
        <w:tc>
          <w:tcPr>
            <w:tcW w:w="4111" w:type="dxa"/>
            <w:tcBorders>
              <w:top w:val="single" w:sz="4" w:space="0" w:color="auto"/>
              <w:bottom w:val="single" w:sz="4" w:space="0" w:color="auto"/>
            </w:tcBorders>
            <w:shd w:val="clear" w:color="auto" w:fill="F2F2F2" w:themeFill="background1" w:themeFillShade="F2"/>
          </w:tcPr>
          <w:p w14:paraId="76336F45" w14:textId="2D6DEAB8" w:rsidR="007B0879" w:rsidRPr="00A83B16" w:rsidRDefault="007B0879" w:rsidP="007B0879">
            <w:pPr>
              <w:pStyle w:val="Indicationtableau"/>
              <w:rPr>
                <w:sz w:val="14"/>
                <w:szCs w:val="14"/>
              </w:rPr>
            </w:pPr>
            <w:r w:rsidRPr="00A83B16">
              <w:rPr>
                <w:sz w:val="14"/>
                <w:szCs w:val="14"/>
              </w:rPr>
              <w:t>Signature</w:t>
            </w:r>
          </w:p>
        </w:tc>
        <w:tc>
          <w:tcPr>
            <w:tcW w:w="286" w:type="dxa"/>
            <w:shd w:val="clear" w:color="auto" w:fill="F2F2F2" w:themeFill="background1" w:themeFillShade="F2"/>
          </w:tcPr>
          <w:p w14:paraId="2E40A699" w14:textId="77777777" w:rsidR="007B0879" w:rsidRPr="007B0879" w:rsidRDefault="007B0879" w:rsidP="007B0879">
            <w:pPr>
              <w:pStyle w:val="Indicationtableau"/>
              <w:rPr>
                <w:sz w:val="14"/>
                <w:szCs w:val="14"/>
              </w:rPr>
            </w:pPr>
          </w:p>
        </w:tc>
      </w:tr>
    </w:tbl>
    <w:p w14:paraId="5BCA404B" w14:textId="77777777" w:rsidR="007B0879" w:rsidRDefault="007B0879" w:rsidP="003D7DBC"/>
    <w:sectPr w:rsidR="007B0879" w:rsidSect="00D81543">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FE254" w14:textId="77777777" w:rsidR="00320F6C" w:rsidRDefault="00320F6C" w:rsidP="004E412E">
      <w:r>
        <w:separator/>
      </w:r>
    </w:p>
  </w:endnote>
  <w:endnote w:type="continuationSeparator" w:id="0">
    <w:p w14:paraId="50145A9C" w14:textId="77777777" w:rsidR="00320F6C" w:rsidRDefault="00320F6C" w:rsidP="004E4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rope">
    <w:altName w:val="Calibri"/>
    <w:panose1 w:val="00000000000000000000"/>
    <w:charset w:val="00"/>
    <w:family w:val="auto"/>
    <w:pitch w:val="variable"/>
    <w:sig w:usb0="A00002BF" w:usb1="5000206B" w:usb2="00000000" w:usb3="00000000" w:csb0="0000019F" w:csb1="00000000"/>
  </w:font>
  <w:font w:name="Manrope ExtraBold">
    <w:panose1 w:val="00000000000000000000"/>
    <w:charset w:val="00"/>
    <w:family w:val="auto"/>
    <w:pitch w:val="variable"/>
    <w:sig w:usb0="A00002BF" w:usb1="5000206B" w:usb2="00000000" w:usb3="00000000" w:csb0="0000019F" w:csb1="00000000"/>
  </w:font>
  <w:font w:name="Manrope SemiBold">
    <w:panose1 w:val="00000000000000000000"/>
    <w:charset w:val="00"/>
    <w:family w:val="auto"/>
    <w:pitch w:val="variable"/>
    <w:sig w:usb0="A00002BF" w:usb1="5000206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7FA5" w14:textId="77777777" w:rsidR="00177DE3" w:rsidRDefault="00177DE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1702" w14:textId="7D058C2B" w:rsidR="00D81543" w:rsidRDefault="00D81543" w:rsidP="00434E58">
    <w:pPr>
      <w:pStyle w:val="PaginationTdM"/>
      <w:tabs>
        <w:tab w:val="clear" w:pos="4320"/>
      </w:tabs>
      <w:jc w:val="left"/>
    </w:pPr>
    <w:r>
      <w:rPr>
        <w:noProof/>
      </w:rPr>
      <mc:AlternateContent>
        <mc:Choice Requires="wps">
          <w:drawing>
            <wp:anchor distT="0" distB="0" distL="114300" distR="114300" simplePos="0" relativeHeight="251664384" behindDoc="0" locked="0" layoutInCell="1" allowOverlap="1" wp14:anchorId="57226AB2" wp14:editId="364D4EDD">
              <wp:simplePos x="0" y="0"/>
              <wp:positionH relativeFrom="column">
                <wp:posOffset>-1144270</wp:posOffset>
              </wp:positionH>
              <wp:positionV relativeFrom="paragraph">
                <wp:posOffset>263658</wp:posOffset>
              </wp:positionV>
              <wp:extent cx="7827010" cy="401955"/>
              <wp:effectExtent l="0" t="0" r="2540" b="0"/>
              <wp:wrapNone/>
              <wp:docPr id="634338038" name="Rectangle 634338038"/>
              <wp:cNvGraphicFramePr/>
              <a:graphic xmlns:a="http://schemas.openxmlformats.org/drawingml/2006/main">
                <a:graphicData uri="http://schemas.microsoft.com/office/word/2010/wordprocessingShape">
                  <wps:wsp>
                    <wps:cNvSpPr/>
                    <wps:spPr>
                      <a:xfrm>
                        <a:off x="0" y="0"/>
                        <a:ext cx="7827010" cy="401955"/>
                      </a:xfrm>
                      <a:prstGeom prst="rect">
                        <a:avLst/>
                      </a:prstGeom>
                      <a:solidFill>
                        <a:srgbClr val="D4B3A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64457" id="Rectangle 634338038" o:spid="_x0000_s1026" style="position:absolute;margin-left:-90.1pt;margin-top:20.75pt;width:616.3pt;height:3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" fillcolor="#d4b3a7" stroked="f" strokeweight="1pt"/>
          </w:pict>
        </mc:Fallback>
      </mc:AlternateContent>
    </w:r>
    <w:r w:rsidR="00434E58">
      <w:t>Secrétariat général – Version 2026-08</w:t>
    </w:r>
    <w:r w:rsidR="00434E58">
      <w:tab/>
    </w:r>
    <w:r>
      <w:fldChar w:fldCharType="begin"/>
    </w:r>
    <w:r>
      <w:instrText>PAGE   \* MERGEFORMAT</w:instrText>
    </w:r>
    <w:r>
      <w:fldChar w:fldCharType="separate"/>
    </w:r>
    <w:r>
      <w:t>i</w:t>
    </w:r>
    <w:r>
      <w:fldChar w:fldCharType="end"/>
    </w:r>
    <w:r>
      <w:t xml:space="preserve"> de </w:t>
    </w:r>
    <w:fldSimple w:instr=" NUMPAGES   \* MERGEFORMAT ">
      <w:r w:rsidR="00177DE3">
        <w:rPr>
          <w:noProof/>
        </w:rP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B88D" w14:textId="77777777" w:rsidR="00177DE3" w:rsidRDefault="00177D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E7967" w14:textId="77777777" w:rsidR="00320F6C" w:rsidRDefault="00320F6C" w:rsidP="00F876EC">
      <w:pPr>
        <w:spacing w:before="0" w:after="0"/>
      </w:pPr>
      <w:r>
        <w:separator/>
      </w:r>
    </w:p>
  </w:footnote>
  <w:footnote w:type="continuationSeparator" w:id="0">
    <w:p w14:paraId="020C0F1C" w14:textId="77777777" w:rsidR="00320F6C" w:rsidRDefault="00320F6C" w:rsidP="003B2578">
      <w:pPr>
        <w:spacing w:before="0" w:after="0"/>
      </w:pPr>
      <w:r>
        <w:continuationSeparator/>
      </w:r>
    </w:p>
  </w:footnote>
  <w:footnote w:type="continuationNotice" w:id="1">
    <w:p w14:paraId="23566690" w14:textId="77777777" w:rsidR="00320F6C" w:rsidRDefault="00320F6C">
      <w:pPr>
        <w:spacing w:before="0" w:after="0" w:line="240" w:lineRule="auto"/>
      </w:pPr>
    </w:p>
  </w:footnote>
  <w:footnote w:id="2">
    <w:p w14:paraId="41DB7B80" w14:textId="2AEDC006" w:rsidR="007B0879" w:rsidRDefault="007B0879">
      <w:pPr>
        <w:pStyle w:val="Notedebasdepage"/>
      </w:pPr>
      <w:r>
        <w:rPr>
          <w:rStyle w:val="Appelnotedebasdep"/>
        </w:rPr>
        <w:footnoteRef/>
      </w:r>
      <w:r>
        <w:t xml:space="preserve"> Suivant les ajustements à la structure organisationnelle de l’ENAP </w:t>
      </w:r>
      <w:r w:rsidR="00091845">
        <w:t>le 23 juin</w:t>
      </w:r>
      <w:r>
        <w:t xml:space="preserve"> </w:t>
      </w:r>
      <w:r w:rsidR="00091845">
        <w:t>2025</w:t>
      </w:r>
      <w:r w:rsidR="006278E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1E14" w14:textId="77777777" w:rsidR="00177DE3" w:rsidRDefault="00177DE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D1E1" w14:textId="77777777" w:rsidR="003D7DBC" w:rsidRPr="003D7DBC" w:rsidRDefault="003D7DBC" w:rsidP="003D7DBC">
    <w:pPr>
      <w:pStyle w:val="En-tte"/>
      <w:spacing w:before="0"/>
      <w:jc w:val="right"/>
      <w:rPr>
        <w:sz w:val="18"/>
        <w:szCs w:val="18"/>
      </w:rPr>
    </w:pPr>
    <w:r w:rsidRPr="003D7DBC">
      <w:rPr>
        <w:sz w:val="18"/>
        <w:szCs w:val="18"/>
      </w:rPr>
      <w:t>Politique de conduite responsable en recherche (440)</w:t>
    </w:r>
  </w:p>
  <w:p w14:paraId="6E3981C8" w14:textId="37904927" w:rsidR="003D7DBC" w:rsidRPr="003D7DBC" w:rsidRDefault="003D7DBC" w:rsidP="003D7DBC">
    <w:pPr>
      <w:pStyle w:val="En-tte"/>
      <w:spacing w:before="0"/>
      <w:jc w:val="right"/>
      <w:rPr>
        <w:sz w:val="18"/>
        <w:szCs w:val="18"/>
      </w:rPr>
    </w:pPr>
    <w:r w:rsidRPr="003D7DBC">
      <w:rPr>
        <w:sz w:val="18"/>
        <w:szCs w:val="18"/>
      </w:rPr>
      <w:t>Annexe I. Déclaration de conduite responsable en recherche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8E42" w14:textId="77777777" w:rsidR="00177DE3" w:rsidRDefault="00177D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E9B"/>
    <w:multiLevelType w:val="hybridMultilevel"/>
    <w:tmpl w:val="2F9E16F4"/>
    <w:lvl w:ilvl="0" w:tplc="F5D8E044">
      <w:numFmt w:val="bullet"/>
      <w:lvlText w:val="□"/>
      <w:lvlJc w:val="left"/>
      <w:pPr>
        <w:ind w:left="566" w:hanging="360"/>
      </w:pPr>
      <w:rPr>
        <w:rFonts w:ascii="Calibri" w:eastAsia="Calibri" w:hAnsi="Calibri" w:cs="Calibri" w:hint="default"/>
        <w:w w:val="100"/>
        <w:sz w:val="22"/>
        <w:szCs w:val="22"/>
        <w:lang w:val="fr-CA" w:eastAsia="fr-CA" w:bidi="fr-CA"/>
      </w:rPr>
    </w:lvl>
    <w:lvl w:ilvl="1" w:tplc="0DEA3B5A">
      <w:numFmt w:val="bullet"/>
      <w:lvlText w:val="•"/>
      <w:lvlJc w:val="left"/>
      <w:pPr>
        <w:ind w:left="1367" w:hanging="360"/>
      </w:pPr>
      <w:rPr>
        <w:rFonts w:hint="default"/>
        <w:lang w:val="fr-CA" w:eastAsia="fr-CA" w:bidi="fr-CA"/>
      </w:rPr>
    </w:lvl>
    <w:lvl w:ilvl="2" w:tplc="5CF23750">
      <w:numFmt w:val="bullet"/>
      <w:lvlText w:val="•"/>
      <w:lvlJc w:val="left"/>
      <w:pPr>
        <w:ind w:left="2175" w:hanging="360"/>
      </w:pPr>
      <w:rPr>
        <w:rFonts w:hint="default"/>
        <w:lang w:val="fr-CA" w:eastAsia="fr-CA" w:bidi="fr-CA"/>
      </w:rPr>
    </w:lvl>
    <w:lvl w:ilvl="3" w:tplc="73169DDE">
      <w:numFmt w:val="bullet"/>
      <w:lvlText w:val="•"/>
      <w:lvlJc w:val="left"/>
      <w:pPr>
        <w:ind w:left="2983" w:hanging="360"/>
      </w:pPr>
      <w:rPr>
        <w:rFonts w:hint="default"/>
        <w:lang w:val="fr-CA" w:eastAsia="fr-CA" w:bidi="fr-CA"/>
      </w:rPr>
    </w:lvl>
    <w:lvl w:ilvl="4" w:tplc="EB522C34">
      <w:numFmt w:val="bullet"/>
      <w:lvlText w:val="•"/>
      <w:lvlJc w:val="left"/>
      <w:pPr>
        <w:ind w:left="3790" w:hanging="360"/>
      </w:pPr>
      <w:rPr>
        <w:rFonts w:hint="default"/>
        <w:lang w:val="fr-CA" w:eastAsia="fr-CA" w:bidi="fr-CA"/>
      </w:rPr>
    </w:lvl>
    <w:lvl w:ilvl="5" w:tplc="21B8F2FE">
      <w:numFmt w:val="bullet"/>
      <w:lvlText w:val="•"/>
      <w:lvlJc w:val="left"/>
      <w:pPr>
        <w:ind w:left="4598" w:hanging="360"/>
      </w:pPr>
      <w:rPr>
        <w:rFonts w:hint="default"/>
        <w:lang w:val="fr-CA" w:eastAsia="fr-CA" w:bidi="fr-CA"/>
      </w:rPr>
    </w:lvl>
    <w:lvl w:ilvl="6" w:tplc="9F4248D2">
      <w:numFmt w:val="bullet"/>
      <w:lvlText w:val="•"/>
      <w:lvlJc w:val="left"/>
      <w:pPr>
        <w:ind w:left="5406" w:hanging="360"/>
      </w:pPr>
      <w:rPr>
        <w:rFonts w:hint="default"/>
        <w:lang w:val="fr-CA" w:eastAsia="fr-CA" w:bidi="fr-CA"/>
      </w:rPr>
    </w:lvl>
    <w:lvl w:ilvl="7" w:tplc="07546F70">
      <w:numFmt w:val="bullet"/>
      <w:lvlText w:val="•"/>
      <w:lvlJc w:val="left"/>
      <w:pPr>
        <w:ind w:left="6213" w:hanging="360"/>
      </w:pPr>
      <w:rPr>
        <w:rFonts w:hint="default"/>
        <w:lang w:val="fr-CA" w:eastAsia="fr-CA" w:bidi="fr-CA"/>
      </w:rPr>
    </w:lvl>
    <w:lvl w:ilvl="8" w:tplc="A3AA309A">
      <w:numFmt w:val="bullet"/>
      <w:lvlText w:val="•"/>
      <w:lvlJc w:val="left"/>
      <w:pPr>
        <w:ind w:left="7021" w:hanging="360"/>
      </w:pPr>
      <w:rPr>
        <w:rFonts w:hint="default"/>
        <w:lang w:val="fr-CA" w:eastAsia="fr-CA" w:bidi="fr-CA"/>
      </w:rPr>
    </w:lvl>
  </w:abstractNum>
  <w:abstractNum w:abstractNumId="1" w15:restartNumberingAfterBreak="0">
    <w:nsid w:val="014B3BE0"/>
    <w:multiLevelType w:val="multilevel"/>
    <w:tmpl w:val="2A487126"/>
    <w:lvl w:ilvl="0">
      <w:start w:val="1"/>
      <w:numFmt w:val="decimal"/>
      <w:lvlText w:val="%1."/>
      <w:lvlJc w:val="left"/>
      <w:pPr>
        <w:ind w:left="500" w:hanging="360"/>
      </w:pPr>
      <w:rPr>
        <w:rFonts w:ascii="Calibri" w:eastAsia="Calibri" w:hAnsi="Calibri" w:cs="Calibri" w:hint="default"/>
        <w:b/>
        <w:bCs/>
        <w:color w:val="auto"/>
        <w:spacing w:val="-3"/>
        <w:w w:val="100"/>
        <w:sz w:val="24"/>
        <w:szCs w:val="24"/>
        <w:lang w:val="fr-CA" w:eastAsia="fr-CA" w:bidi="fr-CA"/>
      </w:rPr>
    </w:lvl>
    <w:lvl w:ilvl="1">
      <w:start w:val="1"/>
      <w:numFmt w:val="decimal"/>
      <w:lvlText w:val="%1.%2"/>
      <w:lvlJc w:val="left"/>
      <w:pPr>
        <w:ind w:left="497" w:hanging="358"/>
      </w:pPr>
      <w:rPr>
        <w:rFonts w:ascii="Calibri" w:eastAsia="Calibri" w:hAnsi="Calibri" w:cs="Calibri" w:hint="default"/>
        <w:b/>
        <w:bCs/>
        <w:color w:val="auto"/>
        <w:spacing w:val="-1"/>
        <w:w w:val="100"/>
        <w:sz w:val="24"/>
        <w:szCs w:val="24"/>
        <w:lang w:val="fr-CA" w:eastAsia="fr-CA" w:bidi="fr-CA"/>
      </w:rPr>
    </w:lvl>
    <w:lvl w:ilvl="2">
      <w:numFmt w:val="bullet"/>
      <w:lvlText w:val="□"/>
      <w:lvlJc w:val="left"/>
      <w:pPr>
        <w:ind w:left="852" w:hanging="356"/>
      </w:pPr>
      <w:rPr>
        <w:rFonts w:ascii="Calibri" w:eastAsia="Calibri" w:hAnsi="Calibri" w:cs="Calibri" w:hint="default"/>
        <w:spacing w:val="-15"/>
        <w:w w:val="100"/>
        <w:sz w:val="24"/>
        <w:szCs w:val="24"/>
        <w:lang w:val="fr-CA" w:eastAsia="fr-CA" w:bidi="fr-CA"/>
      </w:rPr>
    </w:lvl>
    <w:lvl w:ilvl="3">
      <w:numFmt w:val="bullet"/>
      <w:lvlText w:val="•"/>
      <w:lvlJc w:val="left"/>
      <w:pPr>
        <w:ind w:left="2686" w:hanging="356"/>
      </w:pPr>
      <w:rPr>
        <w:rFonts w:hint="default"/>
        <w:lang w:val="fr-CA" w:eastAsia="fr-CA" w:bidi="fr-CA"/>
      </w:rPr>
    </w:lvl>
    <w:lvl w:ilvl="4">
      <w:numFmt w:val="bullet"/>
      <w:lvlText w:val="•"/>
      <w:lvlJc w:val="left"/>
      <w:pPr>
        <w:ind w:left="3600" w:hanging="356"/>
      </w:pPr>
      <w:rPr>
        <w:rFonts w:hint="default"/>
        <w:lang w:val="fr-CA" w:eastAsia="fr-CA" w:bidi="fr-CA"/>
      </w:rPr>
    </w:lvl>
    <w:lvl w:ilvl="5">
      <w:numFmt w:val="bullet"/>
      <w:lvlText w:val="•"/>
      <w:lvlJc w:val="left"/>
      <w:pPr>
        <w:ind w:left="4513" w:hanging="356"/>
      </w:pPr>
      <w:rPr>
        <w:rFonts w:hint="default"/>
        <w:lang w:val="fr-CA" w:eastAsia="fr-CA" w:bidi="fr-CA"/>
      </w:rPr>
    </w:lvl>
    <w:lvl w:ilvl="6">
      <w:numFmt w:val="bullet"/>
      <w:lvlText w:val="•"/>
      <w:lvlJc w:val="left"/>
      <w:pPr>
        <w:ind w:left="5426" w:hanging="356"/>
      </w:pPr>
      <w:rPr>
        <w:rFonts w:hint="default"/>
        <w:lang w:val="fr-CA" w:eastAsia="fr-CA" w:bidi="fr-CA"/>
      </w:rPr>
    </w:lvl>
    <w:lvl w:ilvl="7">
      <w:numFmt w:val="bullet"/>
      <w:lvlText w:val="•"/>
      <w:lvlJc w:val="left"/>
      <w:pPr>
        <w:ind w:left="6340" w:hanging="356"/>
      </w:pPr>
      <w:rPr>
        <w:rFonts w:hint="default"/>
        <w:lang w:val="fr-CA" w:eastAsia="fr-CA" w:bidi="fr-CA"/>
      </w:rPr>
    </w:lvl>
    <w:lvl w:ilvl="8">
      <w:numFmt w:val="bullet"/>
      <w:lvlText w:val="•"/>
      <w:lvlJc w:val="left"/>
      <w:pPr>
        <w:ind w:left="7253" w:hanging="356"/>
      </w:pPr>
      <w:rPr>
        <w:rFonts w:hint="default"/>
        <w:lang w:val="fr-CA" w:eastAsia="fr-CA" w:bidi="fr-CA"/>
      </w:rPr>
    </w:lvl>
  </w:abstractNum>
  <w:abstractNum w:abstractNumId="2" w15:restartNumberingAfterBreak="0">
    <w:nsid w:val="01C8078D"/>
    <w:multiLevelType w:val="hybridMultilevel"/>
    <w:tmpl w:val="D934311C"/>
    <w:lvl w:ilvl="0" w:tplc="852ED8F4">
      <w:numFmt w:val="bullet"/>
      <w:lvlText w:val="□"/>
      <w:lvlJc w:val="left"/>
      <w:pPr>
        <w:ind w:left="561" w:hanging="358"/>
      </w:pPr>
      <w:rPr>
        <w:rFonts w:ascii="Calibri" w:eastAsia="Calibri" w:hAnsi="Calibri" w:cs="Calibri" w:hint="default"/>
        <w:w w:val="100"/>
        <w:sz w:val="22"/>
        <w:szCs w:val="22"/>
        <w:lang w:val="fr-CA" w:eastAsia="fr-CA" w:bidi="fr-CA"/>
      </w:rPr>
    </w:lvl>
    <w:lvl w:ilvl="1" w:tplc="85E636DA">
      <w:numFmt w:val="bullet"/>
      <w:lvlText w:val="•"/>
      <w:lvlJc w:val="left"/>
      <w:pPr>
        <w:ind w:left="1366" w:hanging="358"/>
      </w:pPr>
      <w:rPr>
        <w:rFonts w:hint="default"/>
        <w:lang w:val="fr-CA" w:eastAsia="fr-CA" w:bidi="fr-CA"/>
      </w:rPr>
    </w:lvl>
    <w:lvl w:ilvl="2" w:tplc="CAC0C3F8">
      <w:numFmt w:val="bullet"/>
      <w:lvlText w:val="•"/>
      <w:lvlJc w:val="left"/>
      <w:pPr>
        <w:ind w:left="2172" w:hanging="358"/>
      </w:pPr>
      <w:rPr>
        <w:rFonts w:hint="default"/>
        <w:lang w:val="fr-CA" w:eastAsia="fr-CA" w:bidi="fr-CA"/>
      </w:rPr>
    </w:lvl>
    <w:lvl w:ilvl="3" w:tplc="72DE3434">
      <w:numFmt w:val="bullet"/>
      <w:lvlText w:val="•"/>
      <w:lvlJc w:val="left"/>
      <w:pPr>
        <w:ind w:left="2978" w:hanging="358"/>
      </w:pPr>
      <w:rPr>
        <w:rFonts w:hint="default"/>
        <w:lang w:val="fr-CA" w:eastAsia="fr-CA" w:bidi="fr-CA"/>
      </w:rPr>
    </w:lvl>
    <w:lvl w:ilvl="4" w:tplc="0F0ED8C2">
      <w:numFmt w:val="bullet"/>
      <w:lvlText w:val="•"/>
      <w:lvlJc w:val="left"/>
      <w:pPr>
        <w:ind w:left="3784" w:hanging="358"/>
      </w:pPr>
      <w:rPr>
        <w:rFonts w:hint="default"/>
        <w:lang w:val="fr-CA" w:eastAsia="fr-CA" w:bidi="fr-CA"/>
      </w:rPr>
    </w:lvl>
    <w:lvl w:ilvl="5" w:tplc="0B18E3C4">
      <w:numFmt w:val="bullet"/>
      <w:lvlText w:val="•"/>
      <w:lvlJc w:val="left"/>
      <w:pPr>
        <w:ind w:left="4590" w:hanging="358"/>
      </w:pPr>
      <w:rPr>
        <w:rFonts w:hint="default"/>
        <w:lang w:val="fr-CA" w:eastAsia="fr-CA" w:bidi="fr-CA"/>
      </w:rPr>
    </w:lvl>
    <w:lvl w:ilvl="6" w:tplc="553EB9F0">
      <w:numFmt w:val="bullet"/>
      <w:lvlText w:val="•"/>
      <w:lvlJc w:val="left"/>
      <w:pPr>
        <w:ind w:left="5396" w:hanging="358"/>
      </w:pPr>
      <w:rPr>
        <w:rFonts w:hint="default"/>
        <w:lang w:val="fr-CA" w:eastAsia="fr-CA" w:bidi="fr-CA"/>
      </w:rPr>
    </w:lvl>
    <w:lvl w:ilvl="7" w:tplc="A4389FE0">
      <w:numFmt w:val="bullet"/>
      <w:lvlText w:val="•"/>
      <w:lvlJc w:val="left"/>
      <w:pPr>
        <w:ind w:left="6202" w:hanging="358"/>
      </w:pPr>
      <w:rPr>
        <w:rFonts w:hint="default"/>
        <w:lang w:val="fr-CA" w:eastAsia="fr-CA" w:bidi="fr-CA"/>
      </w:rPr>
    </w:lvl>
    <w:lvl w:ilvl="8" w:tplc="D8163E72">
      <w:numFmt w:val="bullet"/>
      <w:lvlText w:val="•"/>
      <w:lvlJc w:val="left"/>
      <w:pPr>
        <w:ind w:left="7008" w:hanging="358"/>
      </w:pPr>
      <w:rPr>
        <w:rFonts w:hint="default"/>
        <w:lang w:val="fr-CA" w:eastAsia="fr-CA" w:bidi="fr-CA"/>
      </w:rPr>
    </w:lvl>
  </w:abstractNum>
  <w:abstractNum w:abstractNumId="3" w15:restartNumberingAfterBreak="0">
    <w:nsid w:val="193B3543"/>
    <w:multiLevelType w:val="hybridMultilevel"/>
    <w:tmpl w:val="0ECAC1FA"/>
    <w:lvl w:ilvl="0" w:tplc="D116DA42">
      <w:start w:val="1"/>
      <w:numFmt w:val="decimal"/>
      <w:pStyle w:val="Articles"/>
      <w:lvlText w:val="%1."/>
      <w:lvlJc w:val="left"/>
      <w:pPr>
        <w:ind w:left="720" w:hanging="360"/>
      </w:pPr>
    </w:lvl>
    <w:lvl w:ilvl="1" w:tplc="1F88FBCE">
      <w:start w:val="1"/>
      <w:numFmt w:val="lowerLetter"/>
      <w:pStyle w:val="Alinas"/>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22DE582D"/>
    <w:multiLevelType w:val="hybridMultilevel"/>
    <w:tmpl w:val="F5B02962"/>
    <w:lvl w:ilvl="0" w:tplc="18388456">
      <w:numFmt w:val="bullet"/>
      <w:lvlText w:val="□"/>
      <w:lvlJc w:val="left"/>
      <w:pPr>
        <w:ind w:left="561" w:hanging="358"/>
      </w:pPr>
      <w:rPr>
        <w:rFonts w:hint="default"/>
        <w:w w:val="100"/>
        <w:lang w:val="fr-CA" w:eastAsia="fr-CA" w:bidi="fr-CA"/>
      </w:rPr>
    </w:lvl>
    <w:lvl w:ilvl="1" w:tplc="66B6D892">
      <w:numFmt w:val="bullet"/>
      <w:lvlText w:val="•"/>
      <w:lvlJc w:val="left"/>
      <w:pPr>
        <w:ind w:left="1366" w:hanging="358"/>
      </w:pPr>
      <w:rPr>
        <w:rFonts w:hint="default"/>
        <w:lang w:val="fr-CA" w:eastAsia="fr-CA" w:bidi="fr-CA"/>
      </w:rPr>
    </w:lvl>
    <w:lvl w:ilvl="2" w:tplc="D73CB726">
      <w:numFmt w:val="bullet"/>
      <w:lvlText w:val="•"/>
      <w:lvlJc w:val="left"/>
      <w:pPr>
        <w:ind w:left="2172" w:hanging="358"/>
      </w:pPr>
      <w:rPr>
        <w:rFonts w:hint="default"/>
        <w:lang w:val="fr-CA" w:eastAsia="fr-CA" w:bidi="fr-CA"/>
      </w:rPr>
    </w:lvl>
    <w:lvl w:ilvl="3" w:tplc="C5562E18">
      <w:numFmt w:val="bullet"/>
      <w:lvlText w:val="•"/>
      <w:lvlJc w:val="left"/>
      <w:pPr>
        <w:ind w:left="2978" w:hanging="358"/>
      </w:pPr>
      <w:rPr>
        <w:rFonts w:hint="default"/>
        <w:lang w:val="fr-CA" w:eastAsia="fr-CA" w:bidi="fr-CA"/>
      </w:rPr>
    </w:lvl>
    <w:lvl w:ilvl="4" w:tplc="9E72FC68">
      <w:numFmt w:val="bullet"/>
      <w:lvlText w:val="•"/>
      <w:lvlJc w:val="left"/>
      <w:pPr>
        <w:ind w:left="3784" w:hanging="358"/>
      </w:pPr>
      <w:rPr>
        <w:rFonts w:hint="default"/>
        <w:lang w:val="fr-CA" w:eastAsia="fr-CA" w:bidi="fr-CA"/>
      </w:rPr>
    </w:lvl>
    <w:lvl w:ilvl="5" w:tplc="EAAA3B8C">
      <w:numFmt w:val="bullet"/>
      <w:lvlText w:val="•"/>
      <w:lvlJc w:val="left"/>
      <w:pPr>
        <w:ind w:left="4590" w:hanging="358"/>
      </w:pPr>
      <w:rPr>
        <w:rFonts w:hint="default"/>
        <w:lang w:val="fr-CA" w:eastAsia="fr-CA" w:bidi="fr-CA"/>
      </w:rPr>
    </w:lvl>
    <w:lvl w:ilvl="6" w:tplc="C786F818">
      <w:numFmt w:val="bullet"/>
      <w:lvlText w:val="•"/>
      <w:lvlJc w:val="left"/>
      <w:pPr>
        <w:ind w:left="5396" w:hanging="358"/>
      </w:pPr>
      <w:rPr>
        <w:rFonts w:hint="default"/>
        <w:lang w:val="fr-CA" w:eastAsia="fr-CA" w:bidi="fr-CA"/>
      </w:rPr>
    </w:lvl>
    <w:lvl w:ilvl="7" w:tplc="7D407D9A">
      <w:numFmt w:val="bullet"/>
      <w:lvlText w:val="•"/>
      <w:lvlJc w:val="left"/>
      <w:pPr>
        <w:ind w:left="6202" w:hanging="358"/>
      </w:pPr>
      <w:rPr>
        <w:rFonts w:hint="default"/>
        <w:lang w:val="fr-CA" w:eastAsia="fr-CA" w:bidi="fr-CA"/>
      </w:rPr>
    </w:lvl>
    <w:lvl w:ilvl="8" w:tplc="EA50AB7A">
      <w:numFmt w:val="bullet"/>
      <w:lvlText w:val="•"/>
      <w:lvlJc w:val="left"/>
      <w:pPr>
        <w:ind w:left="7008" w:hanging="358"/>
      </w:pPr>
      <w:rPr>
        <w:rFonts w:hint="default"/>
        <w:lang w:val="fr-CA" w:eastAsia="fr-CA" w:bidi="fr-CA"/>
      </w:rPr>
    </w:lvl>
  </w:abstractNum>
  <w:abstractNum w:abstractNumId="5" w15:restartNumberingAfterBreak="0">
    <w:nsid w:val="407A3B7F"/>
    <w:multiLevelType w:val="hybridMultilevel"/>
    <w:tmpl w:val="88A829DE"/>
    <w:lvl w:ilvl="0" w:tplc="7B0CFAAE">
      <w:numFmt w:val="bullet"/>
      <w:lvlText w:val="□"/>
      <w:lvlJc w:val="left"/>
      <w:pPr>
        <w:ind w:left="561" w:hanging="358"/>
      </w:pPr>
      <w:rPr>
        <w:rFonts w:ascii="Calibri" w:eastAsia="Calibri" w:hAnsi="Calibri" w:cs="Calibri" w:hint="default"/>
        <w:w w:val="100"/>
        <w:sz w:val="22"/>
        <w:szCs w:val="22"/>
        <w:lang w:val="fr-CA" w:eastAsia="fr-CA" w:bidi="fr-CA"/>
      </w:rPr>
    </w:lvl>
    <w:lvl w:ilvl="1" w:tplc="A850B122">
      <w:numFmt w:val="bullet"/>
      <w:lvlText w:val="•"/>
      <w:lvlJc w:val="left"/>
      <w:pPr>
        <w:ind w:left="1366" w:hanging="358"/>
      </w:pPr>
      <w:rPr>
        <w:rFonts w:hint="default"/>
        <w:lang w:val="fr-CA" w:eastAsia="fr-CA" w:bidi="fr-CA"/>
      </w:rPr>
    </w:lvl>
    <w:lvl w:ilvl="2" w:tplc="0A6054EE">
      <w:numFmt w:val="bullet"/>
      <w:lvlText w:val="•"/>
      <w:lvlJc w:val="left"/>
      <w:pPr>
        <w:ind w:left="2172" w:hanging="358"/>
      </w:pPr>
      <w:rPr>
        <w:rFonts w:hint="default"/>
        <w:lang w:val="fr-CA" w:eastAsia="fr-CA" w:bidi="fr-CA"/>
      </w:rPr>
    </w:lvl>
    <w:lvl w:ilvl="3" w:tplc="9BFC9DC4">
      <w:numFmt w:val="bullet"/>
      <w:lvlText w:val="•"/>
      <w:lvlJc w:val="left"/>
      <w:pPr>
        <w:ind w:left="2978" w:hanging="358"/>
      </w:pPr>
      <w:rPr>
        <w:rFonts w:hint="default"/>
        <w:lang w:val="fr-CA" w:eastAsia="fr-CA" w:bidi="fr-CA"/>
      </w:rPr>
    </w:lvl>
    <w:lvl w:ilvl="4" w:tplc="19FE771A">
      <w:numFmt w:val="bullet"/>
      <w:lvlText w:val="•"/>
      <w:lvlJc w:val="left"/>
      <w:pPr>
        <w:ind w:left="3784" w:hanging="358"/>
      </w:pPr>
      <w:rPr>
        <w:rFonts w:hint="default"/>
        <w:lang w:val="fr-CA" w:eastAsia="fr-CA" w:bidi="fr-CA"/>
      </w:rPr>
    </w:lvl>
    <w:lvl w:ilvl="5" w:tplc="9C10BA58">
      <w:numFmt w:val="bullet"/>
      <w:lvlText w:val="•"/>
      <w:lvlJc w:val="left"/>
      <w:pPr>
        <w:ind w:left="4590" w:hanging="358"/>
      </w:pPr>
      <w:rPr>
        <w:rFonts w:hint="default"/>
        <w:lang w:val="fr-CA" w:eastAsia="fr-CA" w:bidi="fr-CA"/>
      </w:rPr>
    </w:lvl>
    <w:lvl w:ilvl="6" w:tplc="322C16F4">
      <w:numFmt w:val="bullet"/>
      <w:lvlText w:val="•"/>
      <w:lvlJc w:val="left"/>
      <w:pPr>
        <w:ind w:left="5396" w:hanging="358"/>
      </w:pPr>
      <w:rPr>
        <w:rFonts w:hint="default"/>
        <w:lang w:val="fr-CA" w:eastAsia="fr-CA" w:bidi="fr-CA"/>
      </w:rPr>
    </w:lvl>
    <w:lvl w:ilvl="7" w:tplc="168A249C">
      <w:numFmt w:val="bullet"/>
      <w:lvlText w:val="•"/>
      <w:lvlJc w:val="left"/>
      <w:pPr>
        <w:ind w:left="6202" w:hanging="358"/>
      </w:pPr>
      <w:rPr>
        <w:rFonts w:hint="default"/>
        <w:lang w:val="fr-CA" w:eastAsia="fr-CA" w:bidi="fr-CA"/>
      </w:rPr>
    </w:lvl>
    <w:lvl w:ilvl="8" w:tplc="FD22CD56">
      <w:numFmt w:val="bullet"/>
      <w:lvlText w:val="•"/>
      <w:lvlJc w:val="left"/>
      <w:pPr>
        <w:ind w:left="7008" w:hanging="358"/>
      </w:pPr>
      <w:rPr>
        <w:rFonts w:hint="default"/>
        <w:lang w:val="fr-CA" w:eastAsia="fr-CA" w:bidi="fr-CA"/>
      </w:rPr>
    </w:lvl>
  </w:abstractNum>
  <w:abstractNum w:abstractNumId="6" w15:restartNumberingAfterBreak="0">
    <w:nsid w:val="48C741CC"/>
    <w:multiLevelType w:val="hybridMultilevel"/>
    <w:tmpl w:val="FFCE20E6"/>
    <w:lvl w:ilvl="0" w:tplc="7E3AD552">
      <w:numFmt w:val="bullet"/>
      <w:lvlText w:val="□"/>
      <w:lvlJc w:val="left"/>
      <w:pPr>
        <w:ind w:left="561" w:hanging="358"/>
      </w:pPr>
      <w:rPr>
        <w:rFonts w:hint="default"/>
        <w:w w:val="100"/>
        <w:lang w:val="fr-CA" w:eastAsia="fr-CA" w:bidi="fr-CA"/>
      </w:rPr>
    </w:lvl>
    <w:lvl w:ilvl="1" w:tplc="4FE0CEF4">
      <w:numFmt w:val="bullet"/>
      <w:lvlText w:val="•"/>
      <w:lvlJc w:val="left"/>
      <w:pPr>
        <w:ind w:left="1366" w:hanging="358"/>
      </w:pPr>
      <w:rPr>
        <w:rFonts w:hint="default"/>
        <w:lang w:val="fr-CA" w:eastAsia="fr-CA" w:bidi="fr-CA"/>
      </w:rPr>
    </w:lvl>
    <w:lvl w:ilvl="2" w:tplc="FA8EE484">
      <w:numFmt w:val="bullet"/>
      <w:lvlText w:val="•"/>
      <w:lvlJc w:val="left"/>
      <w:pPr>
        <w:ind w:left="2172" w:hanging="358"/>
      </w:pPr>
      <w:rPr>
        <w:rFonts w:hint="default"/>
        <w:lang w:val="fr-CA" w:eastAsia="fr-CA" w:bidi="fr-CA"/>
      </w:rPr>
    </w:lvl>
    <w:lvl w:ilvl="3" w:tplc="32F41E90">
      <w:numFmt w:val="bullet"/>
      <w:lvlText w:val="•"/>
      <w:lvlJc w:val="left"/>
      <w:pPr>
        <w:ind w:left="2978" w:hanging="358"/>
      </w:pPr>
      <w:rPr>
        <w:rFonts w:hint="default"/>
        <w:lang w:val="fr-CA" w:eastAsia="fr-CA" w:bidi="fr-CA"/>
      </w:rPr>
    </w:lvl>
    <w:lvl w:ilvl="4" w:tplc="DB8E8D8C">
      <w:numFmt w:val="bullet"/>
      <w:lvlText w:val="•"/>
      <w:lvlJc w:val="left"/>
      <w:pPr>
        <w:ind w:left="3784" w:hanging="358"/>
      </w:pPr>
      <w:rPr>
        <w:rFonts w:hint="default"/>
        <w:lang w:val="fr-CA" w:eastAsia="fr-CA" w:bidi="fr-CA"/>
      </w:rPr>
    </w:lvl>
    <w:lvl w:ilvl="5" w:tplc="D4D0D080">
      <w:numFmt w:val="bullet"/>
      <w:lvlText w:val="•"/>
      <w:lvlJc w:val="left"/>
      <w:pPr>
        <w:ind w:left="4590" w:hanging="358"/>
      </w:pPr>
      <w:rPr>
        <w:rFonts w:hint="default"/>
        <w:lang w:val="fr-CA" w:eastAsia="fr-CA" w:bidi="fr-CA"/>
      </w:rPr>
    </w:lvl>
    <w:lvl w:ilvl="6" w:tplc="42F892E2">
      <w:numFmt w:val="bullet"/>
      <w:lvlText w:val="•"/>
      <w:lvlJc w:val="left"/>
      <w:pPr>
        <w:ind w:left="5396" w:hanging="358"/>
      </w:pPr>
      <w:rPr>
        <w:rFonts w:hint="default"/>
        <w:lang w:val="fr-CA" w:eastAsia="fr-CA" w:bidi="fr-CA"/>
      </w:rPr>
    </w:lvl>
    <w:lvl w:ilvl="7" w:tplc="619ACC0E">
      <w:numFmt w:val="bullet"/>
      <w:lvlText w:val="•"/>
      <w:lvlJc w:val="left"/>
      <w:pPr>
        <w:ind w:left="6202" w:hanging="358"/>
      </w:pPr>
      <w:rPr>
        <w:rFonts w:hint="default"/>
        <w:lang w:val="fr-CA" w:eastAsia="fr-CA" w:bidi="fr-CA"/>
      </w:rPr>
    </w:lvl>
    <w:lvl w:ilvl="8" w:tplc="E9AC0EF8">
      <w:numFmt w:val="bullet"/>
      <w:lvlText w:val="•"/>
      <w:lvlJc w:val="left"/>
      <w:pPr>
        <w:ind w:left="7008" w:hanging="358"/>
      </w:pPr>
      <w:rPr>
        <w:rFonts w:hint="default"/>
        <w:lang w:val="fr-CA" w:eastAsia="fr-CA" w:bidi="fr-CA"/>
      </w:rPr>
    </w:lvl>
  </w:abstractNum>
  <w:abstractNum w:abstractNumId="7" w15:restartNumberingAfterBreak="0">
    <w:nsid w:val="684267CE"/>
    <w:multiLevelType w:val="hybridMultilevel"/>
    <w:tmpl w:val="246EFF58"/>
    <w:lvl w:ilvl="0" w:tplc="7C1CAFE6">
      <w:numFmt w:val="bullet"/>
      <w:lvlText w:val="□"/>
      <w:lvlJc w:val="left"/>
      <w:pPr>
        <w:ind w:left="566" w:hanging="360"/>
      </w:pPr>
      <w:rPr>
        <w:rFonts w:ascii="Calibri" w:eastAsia="Calibri" w:hAnsi="Calibri" w:cs="Calibri" w:hint="default"/>
        <w:w w:val="100"/>
        <w:sz w:val="22"/>
        <w:szCs w:val="22"/>
        <w:lang w:val="fr-CA" w:eastAsia="fr-CA" w:bidi="fr-CA"/>
      </w:rPr>
    </w:lvl>
    <w:lvl w:ilvl="1" w:tplc="A9687A8A">
      <w:numFmt w:val="bullet"/>
      <w:lvlText w:val="•"/>
      <w:lvlJc w:val="left"/>
      <w:pPr>
        <w:ind w:left="1367" w:hanging="360"/>
      </w:pPr>
      <w:rPr>
        <w:rFonts w:hint="default"/>
        <w:lang w:val="fr-CA" w:eastAsia="fr-CA" w:bidi="fr-CA"/>
      </w:rPr>
    </w:lvl>
    <w:lvl w:ilvl="2" w:tplc="7E04C0D6">
      <w:numFmt w:val="bullet"/>
      <w:lvlText w:val="•"/>
      <w:lvlJc w:val="left"/>
      <w:pPr>
        <w:ind w:left="2175" w:hanging="360"/>
      </w:pPr>
      <w:rPr>
        <w:rFonts w:hint="default"/>
        <w:lang w:val="fr-CA" w:eastAsia="fr-CA" w:bidi="fr-CA"/>
      </w:rPr>
    </w:lvl>
    <w:lvl w:ilvl="3" w:tplc="59DE0990">
      <w:numFmt w:val="bullet"/>
      <w:lvlText w:val="•"/>
      <w:lvlJc w:val="left"/>
      <w:pPr>
        <w:ind w:left="2983" w:hanging="360"/>
      </w:pPr>
      <w:rPr>
        <w:rFonts w:hint="default"/>
        <w:lang w:val="fr-CA" w:eastAsia="fr-CA" w:bidi="fr-CA"/>
      </w:rPr>
    </w:lvl>
    <w:lvl w:ilvl="4" w:tplc="4612918E">
      <w:numFmt w:val="bullet"/>
      <w:lvlText w:val="•"/>
      <w:lvlJc w:val="left"/>
      <w:pPr>
        <w:ind w:left="3790" w:hanging="360"/>
      </w:pPr>
      <w:rPr>
        <w:rFonts w:hint="default"/>
        <w:lang w:val="fr-CA" w:eastAsia="fr-CA" w:bidi="fr-CA"/>
      </w:rPr>
    </w:lvl>
    <w:lvl w:ilvl="5" w:tplc="58AAC28A">
      <w:numFmt w:val="bullet"/>
      <w:lvlText w:val="•"/>
      <w:lvlJc w:val="left"/>
      <w:pPr>
        <w:ind w:left="4598" w:hanging="360"/>
      </w:pPr>
      <w:rPr>
        <w:rFonts w:hint="default"/>
        <w:lang w:val="fr-CA" w:eastAsia="fr-CA" w:bidi="fr-CA"/>
      </w:rPr>
    </w:lvl>
    <w:lvl w:ilvl="6" w:tplc="DD34CEE6">
      <w:numFmt w:val="bullet"/>
      <w:lvlText w:val="•"/>
      <w:lvlJc w:val="left"/>
      <w:pPr>
        <w:ind w:left="5406" w:hanging="360"/>
      </w:pPr>
      <w:rPr>
        <w:rFonts w:hint="default"/>
        <w:lang w:val="fr-CA" w:eastAsia="fr-CA" w:bidi="fr-CA"/>
      </w:rPr>
    </w:lvl>
    <w:lvl w:ilvl="7" w:tplc="001A2976">
      <w:numFmt w:val="bullet"/>
      <w:lvlText w:val="•"/>
      <w:lvlJc w:val="left"/>
      <w:pPr>
        <w:ind w:left="6213" w:hanging="360"/>
      </w:pPr>
      <w:rPr>
        <w:rFonts w:hint="default"/>
        <w:lang w:val="fr-CA" w:eastAsia="fr-CA" w:bidi="fr-CA"/>
      </w:rPr>
    </w:lvl>
    <w:lvl w:ilvl="8" w:tplc="EA38EA48">
      <w:numFmt w:val="bullet"/>
      <w:lvlText w:val="•"/>
      <w:lvlJc w:val="left"/>
      <w:pPr>
        <w:ind w:left="7021" w:hanging="360"/>
      </w:pPr>
      <w:rPr>
        <w:rFonts w:hint="default"/>
        <w:lang w:val="fr-CA" w:eastAsia="fr-CA" w:bidi="fr-CA"/>
      </w:rPr>
    </w:lvl>
  </w:abstractNum>
  <w:num w:numId="1" w16cid:durableId="410272375">
    <w:abstractNumId w:val="3"/>
  </w:num>
  <w:num w:numId="2" w16cid:durableId="967971081">
    <w:abstractNumId w:val="7"/>
  </w:num>
  <w:num w:numId="3" w16cid:durableId="897740272">
    <w:abstractNumId w:val="0"/>
  </w:num>
  <w:num w:numId="4" w16cid:durableId="1859847553">
    <w:abstractNumId w:val="4"/>
  </w:num>
  <w:num w:numId="5" w16cid:durableId="1791826491">
    <w:abstractNumId w:val="5"/>
  </w:num>
  <w:num w:numId="6" w16cid:durableId="66417804">
    <w:abstractNumId w:val="2"/>
  </w:num>
  <w:num w:numId="7" w16cid:durableId="748967855">
    <w:abstractNumId w:val="6"/>
  </w:num>
  <w:num w:numId="8" w16cid:durableId="492373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DBC"/>
    <w:rsid w:val="00011570"/>
    <w:rsid w:val="000168F6"/>
    <w:rsid w:val="00033A36"/>
    <w:rsid w:val="00091845"/>
    <w:rsid w:val="000A610E"/>
    <w:rsid w:val="0010592D"/>
    <w:rsid w:val="00154FDE"/>
    <w:rsid w:val="00160667"/>
    <w:rsid w:val="00177DE3"/>
    <w:rsid w:val="00195A44"/>
    <w:rsid w:val="002748E9"/>
    <w:rsid w:val="00281097"/>
    <w:rsid w:val="002B5C6A"/>
    <w:rsid w:val="002E08B9"/>
    <w:rsid w:val="002F1786"/>
    <w:rsid w:val="00320F6C"/>
    <w:rsid w:val="00327077"/>
    <w:rsid w:val="00327ED1"/>
    <w:rsid w:val="00336152"/>
    <w:rsid w:val="003B2578"/>
    <w:rsid w:val="003D7DBC"/>
    <w:rsid w:val="00434E58"/>
    <w:rsid w:val="00452886"/>
    <w:rsid w:val="00493E53"/>
    <w:rsid w:val="004B200C"/>
    <w:rsid w:val="004E412E"/>
    <w:rsid w:val="00524132"/>
    <w:rsid w:val="00541E08"/>
    <w:rsid w:val="00581482"/>
    <w:rsid w:val="006278E3"/>
    <w:rsid w:val="006927D1"/>
    <w:rsid w:val="006A2EB1"/>
    <w:rsid w:val="006C7A24"/>
    <w:rsid w:val="006E641D"/>
    <w:rsid w:val="00700E75"/>
    <w:rsid w:val="00764275"/>
    <w:rsid w:val="00795076"/>
    <w:rsid w:val="007A24D5"/>
    <w:rsid w:val="007B0879"/>
    <w:rsid w:val="00804592"/>
    <w:rsid w:val="008077EF"/>
    <w:rsid w:val="00841C5A"/>
    <w:rsid w:val="0084714B"/>
    <w:rsid w:val="00875B3C"/>
    <w:rsid w:val="008B3EDE"/>
    <w:rsid w:val="008E3422"/>
    <w:rsid w:val="00913F01"/>
    <w:rsid w:val="00914117"/>
    <w:rsid w:val="0096601D"/>
    <w:rsid w:val="00970FD3"/>
    <w:rsid w:val="009A225E"/>
    <w:rsid w:val="00A67507"/>
    <w:rsid w:val="00A75043"/>
    <w:rsid w:val="00A83B16"/>
    <w:rsid w:val="00AA0DA1"/>
    <w:rsid w:val="00AA7B15"/>
    <w:rsid w:val="00B157BF"/>
    <w:rsid w:val="00B54FE6"/>
    <w:rsid w:val="00B80596"/>
    <w:rsid w:val="00BA1A7D"/>
    <w:rsid w:val="00BF33B7"/>
    <w:rsid w:val="00C41D76"/>
    <w:rsid w:val="00C45BC6"/>
    <w:rsid w:val="00CA3BA0"/>
    <w:rsid w:val="00CB66E7"/>
    <w:rsid w:val="00D123EE"/>
    <w:rsid w:val="00D81543"/>
    <w:rsid w:val="00DA2A21"/>
    <w:rsid w:val="00DA4A87"/>
    <w:rsid w:val="00DB1DD6"/>
    <w:rsid w:val="00DF064E"/>
    <w:rsid w:val="00DF466D"/>
    <w:rsid w:val="00E06C2D"/>
    <w:rsid w:val="00E404C5"/>
    <w:rsid w:val="00E51245"/>
    <w:rsid w:val="00E52365"/>
    <w:rsid w:val="00E567C5"/>
    <w:rsid w:val="00F43834"/>
    <w:rsid w:val="00F66A3A"/>
    <w:rsid w:val="00F876EC"/>
    <w:rsid w:val="00F94FF0"/>
    <w:rsid w:val="00F974FD"/>
    <w:rsid w:val="00FA37B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17C76"/>
  <w15:chartTrackingRefBased/>
  <w15:docId w15:val="{F430BAB9-9C7F-4FC7-B6D8-9C07693A9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12E"/>
    <w:pPr>
      <w:spacing w:before="120" w:after="120" w:line="259" w:lineRule="auto"/>
    </w:pPr>
    <w:rPr>
      <w:rFonts w:ascii="Manrope" w:hAnsi="Manrope"/>
      <w:sz w:val="20"/>
    </w:rPr>
  </w:style>
  <w:style w:type="paragraph" w:styleId="Titre1">
    <w:name w:val="heading 1"/>
    <w:basedOn w:val="Normal"/>
    <w:next w:val="Normal"/>
    <w:link w:val="Titre1Car"/>
    <w:uiPriority w:val="9"/>
    <w:qFormat/>
    <w:rsid w:val="003D7DBC"/>
    <w:pPr>
      <w:keepNext/>
      <w:spacing w:before="360"/>
      <w:ind w:left="426" w:hanging="426"/>
      <w:outlineLvl w:val="0"/>
    </w:pPr>
    <w:rPr>
      <w:rFonts w:ascii="Manrope ExtraBold" w:hAnsi="Manrope ExtraBold"/>
      <w:caps/>
      <w:sz w:val="24"/>
    </w:rPr>
  </w:style>
  <w:style w:type="paragraph" w:styleId="Titre2">
    <w:name w:val="heading 2"/>
    <w:basedOn w:val="Normal"/>
    <w:next w:val="Normal"/>
    <w:link w:val="Titre2Car"/>
    <w:uiPriority w:val="9"/>
    <w:unhideWhenUsed/>
    <w:qFormat/>
    <w:rsid w:val="00FA37B9"/>
    <w:pPr>
      <w:keepNext/>
      <w:spacing w:before="240"/>
      <w:outlineLvl w:val="1"/>
    </w:pPr>
    <w:rPr>
      <w:rFonts w:ascii="Manrope ExtraBold" w:hAnsi="Manrope ExtraBold"/>
      <w:sz w:val="22"/>
      <w:szCs w:val="28"/>
    </w:rPr>
  </w:style>
  <w:style w:type="paragraph" w:styleId="Titre3">
    <w:name w:val="heading 3"/>
    <w:basedOn w:val="Titre2"/>
    <w:next w:val="Normal"/>
    <w:link w:val="Titre3Car"/>
    <w:uiPriority w:val="9"/>
    <w:unhideWhenUsed/>
    <w:qFormat/>
    <w:rsid w:val="00FA37B9"/>
    <w:pPr>
      <w:outlineLvl w:val="2"/>
    </w:pPr>
    <w:rPr>
      <w:rFonts w:ascii="Manrope SemiBold" w:hAnsi="Manrope SemiBold"/>
      <w:caps/>
      <w:sz w:val="20"/>
    </w:rPr>
  </w:style>
  <w:style w:type="paragraph" w:styleId="Titre4">
    <w:name w:val="heading 4"/>
    <w:basedOn w:val="Normal"/>
    <w:next w:val="Normal"/>
    <w:link w:val="Titre4Car"/>
    <w:uiPriority w:val="9"/>
    <w:semiHidden/>
    <w:unhideWhenUsed/>
    <w:rsid w:val="004E412E"/>
    <w:pPr>
      <w:keepNext/>
      <w:keepLines/>
      <w:spacing w:before="80" w:after="40"/>
      <w:outlineLvl w:val="3"/>
    </w:pPr>
    <w:rPr>
      <w:rFonts w:eastAsiaTheme="majorEastAsia" w:cstheme="majorBidi"/>
      <w:i/>
      <w:iCs/>
      <w:color w:val="4BA28F" w:themeColor="accent1" w:themeShade="BF"/>
    </w:rPr>
  </w:style>
  <w:style w:type="paragraph" w:styleId="Titre5">
    <w:name w:val="heading 5"/>
    <w:basedOn w:val="Normal"/>
    <w:next w:val="Normal"/>
    <w:link w:val="Titre5Car"/>
    <w:uiPriority w:val="9"/>
    <w:semiHidden/>
    <w:unhideWhenUsed/>
    <w:qFormat/>
    <w:rsid w:val="004E412E"/>
    <w:pPr>
      <w:keepNext/>
      <w:keepLines/>
      <w:spacing w:before="80" w:after="40"/>
      <w:outlineLvl w:val="4"/>
    </w:pPr>
    <w:rPr>
      <w:rFonts w:eastAsiaTheme="majorEastAsia" w:cstheme="majorBidi"/>
      <w:color w:val="4BA28F" w:themeColor="accent1" w:themeShade="BF"/>
    </w:rPr>
  </w:style>
  <w:style w:type="paragraph" w:styleId="Titre6">
    <w:name w:val="heading 6"/>
    <w:basedOn w:val="Normal"/>
    <w:next w:val="Normal"/>
    <w:link w:val="Titre6Car"/>
    <w:uiPriority w:val="9"/>
    <w:semiHidden/>
    <w:unhideWhenUsed/>
    <w:qFormat/>
    <w:rsid w:val="004E412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E412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E412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E412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7DBC"/>
    <w:rPr>
      <w:rFonts w:ascii="Manrope ExtraBold" w:hAnsi="Manrope ExtraBold"/>
      <w:caps/>
    </w:rPr>
  </w:style>
  <w:style w:type="character" w:customStyle="1" w:styleId="Titre2Car">
    <w:name w:val="Titre 2 Car"/>
    <w:basedOn w:val="Policepardfaut"/>
    <w:link w:val="Titre2"/>
    <w:uiPriority w:val="9"/>
    <w:rsid w:val="00FA37B9"/>
    <w:rPr>
      <w:rFonts w:ascii="Manrope ExtraBold" w:hAnsi="Manrope ExtraBold"/>
      <w:sz w:val="22"/>
      <w:szCs w:val="28"/>
    </w:rPr>
  </w:style>
  <w:style w:type="character" w:customStyle="1" w:styleId="Titre3Car">
    <w:name w:val="Titre 3 Car"/>
    <w:basedOn w:val="Policepardfaut"/>
    <w:link w:val="Titre3"/>
    <w:uiPriority w:val="9"/>
    <w:rsid w:val="00FA37B9"/>
    <w:rPr>
      <w:rFonts w:ascii="Manrope SemiBold" w:hAnsi="Manrope SemiBold"/>
      <w:caps/>
      <w:sz w:val="20"/>
      <w:szCs w:val="28"/>
    </w:rPr>
  </w:style>
  <w:style w:type="character" w:customStyle="1" w:styleId="Titre4Car">
    <w:name w:val="Titre 4 Car"/>
    <w:basedOn w:val="Policepardfaut"/>
    <w:link w:val="Titre4"/>
    <w:uiPriority w:val="9"/>
    <w:semiHidden/>
    <w:rsid w:val="004E412E"/>
    <w:rPr>
      <w:rFonts w:eastAsiaTheme="majorEastAsia" w:cstheme="majorBidi"/>
      <w:i/>
      <w:iCs/>
      <w:color w:val="4BA28F" w:themeColor="accent1" w:themeShade="BF"/>
    </w:rPr>
  </w:style>
  <w:style w:type="character" w:customStyle="1" w:styleId="Titre5Car">
    <w:name w:val="Titre 5 Car"/>
    <w:basedOn w:val="Policepardfaut"/>
    <w:link w:val="Titre5"/>
    <w:uiPriority w:val="9"/>
    <w:semiHidden/>
    <w:rsid w:val="004E412E"/>
    <w:rPr>
      <w:rFonts w:eastAsiaTheme="majorEastAsia" w:cstheme="majorBidi"/>
      <w:color w:val="4BA28F" w:themeColor="accent1" w:themeShade="BF"/>
    </w:rPr>
  </w:style>
  <w:style w:type="character" w:customStyle="1" w:styleId="Titre6Car">
    <w:name w:val="Titre 6 Car"/>
    <w:basedOn w:val="Policepardfaut"/>
    <w:link w:val="Titre6"/>
    <w:uiPriority w:val="9"/>
    <w:semiHidden/>
    <w:rsid w:val="004E412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E412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E412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E412E"/>
    <w:rPr>
      <w:rFonts w:eastAsiaTheme="majorEastAsia" w:cstheme="majorBidi"/>
      <w:color w:val="272727" w:themeColor="text1" w:themeTint="D8"/>
    </w:rPr>
  </w:style>
  <w:style w:type="paragraph" w:styleId="Titre">
    <w:name w:val="Title"/>
    <w:basedOn w:val="Normal"/>
    <w:next w:val="Normal"/>
    <w:link w:val="TitreCar"/>
    <w:uiPriority w:val="10"/>
    <w:rsid w:val="00764275"/>
    <w:pPr>
      <w:spacing w:before="1320"/>
    </w:pPr>
    <w:rPr>
      <w:rFonts w:ascii="Manrope ExtraBold" w:hAnsi="Manrope ExtraBold"/>
      <w:caps/>
      <w:sz w:val="36"/>
      <w:szCs w:val="36"/>
    </w:rPr>
  </w:style>
  <w:style w:type="character" w:customStyle="1" w:styleId="TitreCar">
    <w:name w:val="Titre Car"/>
    <w:basedOn w:val="Policepardfaut"/>
    <w:link w:val="Titre"/>
    <w:uiPriority w:val="10"/>
    <w:rsid w:val="00764275"/>
    <w:rPr>
      <w:rFonts w:ascii="Manrope ExtraBold" w:hAnsi="Manrope ExtraBold"/>
      <w:caps/>
      <w:sz w:val="36"/>
      <w:szCs w:val="36"/>
    </w:rPr>
  </w:style>
  <w:style w:type="paragraph" w:styleId="Sous-titre">
    <w:name w:val="Subtitle"/>
    <w:basedOn w:val="Normal"/>
    <w:next w:val="Normal"/>
    <w:link w:val="Sous-titreCar"/>
    <w:uiPriority w:val="11"/>
    <w:rsid w:val="00764275"/>
    <w:pPr>
      <w:spacing w:after="1440"/>
    </w:pPr>
    <w:rPr>
      <w:rFonts w:ascii="Manrope ExtraBold" w:hAnsi="Manrope ExtraBold"/>
      <w:color w:val="7CC2B3" w:themeColor="accent1"/>
      <w:sz w:val="36"/>
      <w:szCs w:val="36"/>
    </w:rPr>
  </w:style>
  <w:style w:type="character" w:customStyle="1" w:styleId="Sous-titreCar">
    <w:name w:val="Sous-titre Car"/>
    <w:basedOn w:val="Policepardfaut"/>
    <w:link w:val="Sous-titre"/>
    <w:uiPriority w:val="11"/>
    <w:rsid w:val="00764275"/>
    <w:rPr>
      <w:rFonts w:ascii="Manrope ExtraBold" w:hAnsi="Manrope ExtraBold"/>
      <w:color w:val="7CC2B3" w:themeColor="accent1"/>
      <w:sz w:val="36"/>
      <w:szCs w:val="36"/>
    </w:rPr>
  </w:style>
  <w:style w:type="paragraph" w:styleId="Citation">
    <w:name w:val="Quote"/>
    <w:basedOn w:val="Normal"/>
    <w:next w:val="Normal"/>
    <w:link w:val="CitationCar"/>
    <w:uiPriority w:val="29"/>
    <w:rsid w:val="004E412E"/>
    <w:pPr>
      <w:spacing w:before="160"/>
      <w:jc w:val="center"/>
    </w:pPr>
    <w:rPr>
      <w:i/>
      <w:iCs/>
      <w:color w:val="404040" w:themeColor="text1" w:themeTint="BF"/>
    </w:rPr>
  </w:style>
  <w:style w:type="character" w:customStyle="1" w:styleId="CitationCar">
    <w:name w:val="Citation Car"/>
    <w:basedOn w:val="Policepardfaut"/>
    <w:link w:val="Citation"/>
    <w:uiPriority w:val="29"/>
    <w:rsid w:val="004E412E"/>
    <w:rPr>
      <w:i/>
      <w:iCs/>
      <w:color w:val="404040" w:themeColor="text1" w:themeTint="BF"/>
    </w:rPr>
  </w:style>
  <w:style w:type="paragraph" w:styleId="Paragraphedeliste">
    <w:name w:val="List Paragraph"/>
    <w:basedOn w:val="Normal"/>
    <w:uiPriority w:val="34"/>
    <w:rsid w:val="00327077"/>
    <w:pPr>
      <w:ind w:left="720"/>
      <w:contextualSpacing/>
    </w:pPr>
  </w:style>
  <w:style w:type="character" w:styleId="Accentuationintense">
    <w:name w:val="Intense Emphasis"/>
    <w:basedOn w:val="Policepardfaut"/>
    <w:uiPriority w:val="21"/>
    <w:rsid w:val="004E412E"/>
    <w:rPr>
      <w:i/>
      <w:iCs/>
      <w:color w:val="4BA28F" w:themeColor="accent1" w:themeShade="BF"/>
    </w:rPr>
  </w:style>
  <w:style w:type="paragraph" w:styleId="Citationintense">
    <w:name w:val="Intense Quote"/>
    <w:basedOn w:val="Normal"/>
    <w:next w:val="Normal"/>
    <w:link w:val="CitationintenseCar"/>
    <w:uiPriority w:val="30"/>
    <w:rsid w:val="004E412E"/>
    <w:pPr>
      <w:pBdr>
        <w:top w:val="single" w:sz="4" w:space="10" w:color="4BA28F" w:themeColor="accent1" w:themeShade="BF"/>
        <w:bottom w:val="single" w:sz="4" w:space="10" w:color="4BA28F" w:themeColor="accent1" w:themeShade="BF"/>
      </w:pBdr>
      <w:spacing w:before="360" w:after="360"/>
      <w:ind w:left="864" w:right="864"/>
      <w:jc w:val="center"/>
    </w:pPr>
    <w:rPr>
      <w:i/>
      <w:iCs/>
      <w:color w:val="4BA28F" w:themeColor="accent1" w:themeShade="BF"/>
    </w:rPr>
  </w:style>
  <w:style w:type="character" w:customStyle="1" w:styleId="CitationintenseCar">
    <w:name w:val="Citation intense Car"/>
    <w:basedOn w:val="Policepardfaut"/>
    <w:link w:val="Citationintense"/>
    <w:uiPriority w:val="30"/>
    <w:rsid w:val="004E412E"/>
    <w:rPr>
      <w:i/>
      <w:iCs/>
      <w:color w:val="4BA28F" w:themeColor="accent1" w:themeShade="BF"/>
    </w:rPr>
  </w:style>
  <w:style w:type="character" w:styleId="Rfrenceintense">
    <w:name w:val="Intense Reference"/>
    <w:basedOn w:val="Policepardfaut"/>
    <w:uiPriority w:val="32"/>
    <w:rsid w:val="004E412E"/>
    <w:rPr>
      <w:b/>
      <w:bCs/>
      <w:smallCaps/>
      <w:color w:val="4BA28F" w:themeColor="accent1" w:themeShade="BF"/>
      <w:spacing w:val="5"/>
    </w:rPr>
  </w:style>
  <w:style w:type="paragraph" w:styleId="En-tte">
    <w:name w:val="header"/>
    <w:basedOn w:val="Normal"/>
    <w:link w:val="En-tteCar"/>
    <w:uiPriority w:val="99"/>
    <w:unhideWhenUsed/>
    <w:rsid w:val="004E412E"/>
    <w:pPr>
      <w:tabs>
        <w:tab w:val="center" w:pos="4320"/>
        <w:tab w:val="right" w:pos="8640"/>
      </w:tabs>
      <w:spacing w:after="0" w:line="240" w:lineRule="auto"/>
    </w:pPr>
  </w:style>
  <w:style w:type="character" w:customStyle="1" w:styleId="En-tteCar">
    <w:name w:val="En-tête Car"/>
    <w:basedOn w:val="Policepardfaut"/>
    <w:link w:val="En-tte"/>
    <w:uiPriority w:val="99"/>
    <w:rsid w:val="004E412E"/>
  </w:style>
  <w:style w:type="paragraph" w:styleId="Pieddepage">
    <w:name w:val="footer"/>
    <w:basedOn w:val="Normal"/>
    <w:link w:val="PieddepageCar"/>
    <w:uiPriority w:val="99"/>
    <w:unhideWhenUsed/>
    <w:rsid w:val="004E412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E412E"/>
  </w:style>
  <w:style w:type="table" w:styleId="Grilledutableau">
    <w:name w:val="Table Grid"/>
    <w:basedOn w:val="TableauNormal"/>
    <w:uiPriority w:val="39"/>
    <w:rsid w:val="00804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inationTdM">
    <w:name w:val="PaginationTdM"/>
    <w:basedOn w:val="Pieddepage"/>
    <w:link w:val="PaginationTdMCar"/>
    <w:rsid w:val="00764275"/>
    <w:pPr>
      <w:spacing w:before="0" w:after="120"/>
      <w:jc w:val="right"/>
    </w:pPr>
    <w:rPr>
      <w:rFonts w:eastAsia="Times New Roman" w:cs="Calibri"/>
      <w:kern w:val="0"/>
      <w:sz w:val="16"/>
      <w:szCs w:val="16"/>
      <w:lang w:eastAsia="fr-CA"/>
      <w14:ligatures w14:val="none"/>
    </w:rPr>
  </w:style>
  <w:style w:type="character" w:customStyle="1" w:styleId="PaginationTdMCar">
    <w:name w:val="PaginationTdM Car"/>
    <w:basedOn w:val="PieddepageCar"/>
    <w:link w:val="PaginationTdM"/>
    <w:rsid w:val="00764275"/>
    <w:rPr>
      <w:rFonts w:ascii="Manrope" w:eastAsia="Times New Roman" w:hAnsi="Manrope" w:cs="Calibri"/>
      <w:kern w:val="0"/>
      <w:sz w:val="16"/>
      <w:szCs w:val="16"/>
      <w:lang w:eastAsia="fr-CA"/>
      <w14:ligatures w14:val="none"/>
    </w:rPr>
  </w:style>
  <w:style w:type="paragraph" w:customStyle="1" w:styleId="Articles">
    <w:name w:val="Articles"/>
    <w:basedOn w:val="Normal"/>
    <w:qFormat/>
    <w:rsid w:val="00F876EC"/>
    <w:pPr>
      <w:numPr>
        <w:numId w:val="1"/>
      </w:numPr>
      <w:tabs>
        <w:tab w:val="left" w:pos="567"/>
      </w:tabs>
      <w:ind w:left="567" w:hanging="567"/>
      <w:jc w:val="both"/>
    </w:pPr>
  </w:style>
  <w:style w:type="paragraph" w:customStyle="1" w:styleId="Alinas">
    <w:name w:val="Alinéas"/>
    <w:basedOn w:val="Articles"/>
    <w:qFormat/>
    <w:rsid w:val="00154FDE"/>
    <w:pPr>
      <w:numPr>
        <w:ilvl w:val="1"/>
      </w:numPr>
      <w:tabs>
        <w:tab w:val="clear" w:pos="567"/>
      </w:tabs>
      <w:spacing w:before="0" w:after="80"/>
      <w:ind w:left="993"/>
    </w:pPr>
  </w:style>
  <w:style w:type="paragraph" w:customStyle="1" w:styleId="Articlesparagraphe">
    <w:name w:val="Articles_paragraphe"/>
    <w:basedOn w:val="Articles"/>
    <w:qFormat/>
    <w:rsid w:val="00524132"/>
    <w:pPr>
      <w:numPr>
        <w:numId w:val="0"/>
      </w:numPr>
      <w:ind w:left="567"/>
    </w:pPr>
  </w:style>
  <w:style w:type="paragraph" w:styleId="TM1">
    <w:name w:val="toc 1"/>
    <w:basedOn w:val="Normal"/>
    <w:next w:val="Normal"/>
    <w:autoRedefine/>
    <w:uiPriority w:val="39"/>
    <w:unhideWhenUsed/>
    <w:rsid w:val="00281097"/>
    <w:pPr>
      <w:tabs>
        <w:tab w:val="right" w:leader="dot" w:pos="8630"/>
      </w:tabs>
      <w:spacing w:before="80" w:after="80"/>
    </w:pPr>
    <w:rPr>
      <w:b/>
      <w:bCs/>
      <w:caps/>
      <w:szCs w:val="20"/>
    </w:rPr>
  </w:style>
  <w:style w:type="paragraph" w:styleId="TM2">
    <w:name w:val="toc 2"/>
    <w:basedOn w:val="Normal"/>
    <w:next w:val="Normal"/>
    <w:autoRedefine/>
    <w:uiPriority w:val="39"/>
    <w:unhideWhenUsed/>
    <w:rsid w:val="00E06C2D"/>
    <w:pPr>
      <w:tabs>
        <w:tab w:val="right" w:leader="dot" w:pos="8630"/>
      </w:tabs>
      <w:spacing w:before="0" w:after="0"/>
      <w:ind w:left="284"/>
    </w:pPr>
    <w:rPr>
      <w:smallCaps/>
      <w:noProof/>
      <w:szCs w:val="20"/>
    </w:rPr>
  </w:style>
  <w:style w:type="paragraph" w:styleId="TM3">
    <w:name w:val="toc 3"/>
    <w:basedOn w:val="TM2"/>
    <w:next w:val="Normal"/>
    <w:autoRedefine/>
    <w:uiPriority w:val="39"/>
    <w:unhideWhenUsed/>
    <w:rsid w:val="00E06C2D"/>
    <w:pPr>
      <w:ind w:left="142"/>
    </w:pPr>
    <w:rPr>
      <w:caps/>
      <w:smallCaps w:val="0"/>
    </w:rPr>
  </w:style>
  <w:style w:type="paragraph" w:styleId="TM4">
    <w:name w:val="toc 4"/>
    <w:basedOn w:val="Normal"/>
    <w:next w:val="Normal"/>
    <w:autoRedefine/>
    <w:uiPriority w:val="39"/>
    <w:unhideWhenUsed/>
    <w:rsid w:val="00913F01"/>
    <w:pPr>
      <w:spacing w:before="0" w:after="0"/>
      <w:ind w:left="600"/>
    </w:pPr>
    <w:rPr>
      <w:rFonts w:asciiTheme="minorHAnsi" w:hAnsiTheme="minorHAnsi"/>
      <w:sz w:val="18"/>
      <w:szCs w:val="18"/>
    </w:rPr>
  </w:style>
  <w:style w:type="paragraph" w:styleId="TM5">
    <w:name w:val="toc 5"/>
    <w:basedOn w:val="Normal"/>
    <w:next w:val="Normal"/>
    <w:autoRedefine/>
    <w:uiPriority w:val="39"/>
    <w:unhideWhenUsed/>
    <w:rsid w:val="00913F01"/>
    <w:pPr>
      <w:spacing w:before="0" w:after="0"/>
      <w:ind w:left="800"/>
    </w:pPr>
    <w:rPr>
      <w:rFonts w:asciiTheme="minorHAnsi" w:hAnsiTheme="minorHAnsi"/>
      <w:sz w:val="18"/>
      <w:szCs w:val="18"/>
    </w:rPr>
  </w:style>
  <w:style w:type="paragraph" w:styleId="TM6">
    <w:name w:val="toc 6"/>
    <w:basedOn w:val="Normal"/>
    <w:next w:val="Normal"/>
    <w:autoRedefine/>
    <w:uiPriority w:val="39"/>
    <w:unhideWhenUsed/>
    <w:rsid w:val="00913F01"/>
    <w:pPr>
      <w:spacing w:before="0" w:after="0"/>
      <w:ind w:left="1000"/>
    </w:pPr>
    <w:rPr>
      <w:rFonts w:asciiTheme="minorHAnsi" w:hAnsiTheme="minorHAnsi"/>
      <w:sz w:val="18"/>
      <w:szCs w:val="18"/>
    </w:rPr>
  </w:style>
  <w:style w:type="paragraph" w:styleId="TM7">
    <w:name w:val="toc 7"/>
    <w:basedOn w:val="Normal"/>
    <w:next w:val="Normal"/>
    <w:autoRedefine/>
    <w:uiPriority w:val="39"/>
    <w:unhideWhenUsed/>
    <w:rsid w:val="00913F01"/>
    <w:pPr>
      <w:spacing w:before="0" w:after="0"/>
      <w:ind w:left="1200"/>
    </w:pPr>
    <w:rPr>
      <w:rFonts w:asciiTheme="minorHAnsi" w:hAnsiTheme="minorHAnsi"/>
      <w:sz w:val="18"/>
      <w:szCs w:val="18"/>
    </w:rPr>
  </w:style>
  <w:style w:type="paragraph" w:styleId="TM8">
    <w:name w:val="toc 8"/>
    <w:basedOn w:val="Normal"/>
    <w:next w:val="Normal"/>
    <w:autoRedefine/>
    <w:uiPriority w:val="39"/>
    <w:unhideWhenUsed/>
    <w:rsid w:val="00913F01"/>
    <w:pPr>
      <w:spacing w:before="0" w:after="0"/>
      <w:ind w:left="1400"/>
    </w:pPr>
    <w:rPr>
      <w:rFonts w:asciiTheme="minorHAnsi" w:hAnsiTheme="minorHAnsi"/>
      <w:sz w:val="18"/>
      <w:szCs w:val="18"/>
    </w:rPr>
  </w:style>
  <w:style w:type="paragraph" w:styleId="TM9">
    <w:name w:val="toc 9"/>
    <w:basedOn w:val="Normal"/>
    <w:next w:val="Normal"/>
    <w:autoRedefine/>
    <w:uiPriority w:val="39"/>
    <w:unhideWhenUsed/>
    <w:rsid w:val="00913F01"/>
    <w:pPr>
      <w:spacing w:before="0" w:after="0"/>
      <w:ind w:left="1600"/>
    </w:pPr>
    <w:rPr>
      <w:rFonts w:asciiTheme="minorHAnsi" w:hAnsiTheme="minorHAnsi"/>
      <w:sz w:val="18"/>
      <w:szCs w:val="18"/>
    </w:rPr>
  </w:style>
  <w:style w:type="paragraph" w:styleId="Notedebasdepage">
    <w:name w:val="footnote text"/>
    <w:basedOn w:val="Normal"/>
    <w:link w:val="NotedebasdepageCar"/>
    <w:uiPriority w:val="99"/>
    <w:unhideWhenUsed/>
    <w:rsid w:val="008077EF"/>
    <w:pPr>
      <w:spacing w:before="0" w:after="0" w:line="240" w:lineRule="auto"/>
      <w:ind w:left="284" w:hanging="284"/>
    </w:pPr>
    <w:rPr>
      <w:sz w:val="16"/>
      <w:szCs w:val="20"/>
    </w:rPr>
  </w:style>
  <w:style w:type="character" w:customStyle="1" w:styleId="NotedebasdepageCar">
    <w:name w:val="Note de bas de page Car"/>
    <w:basedOn w:val="Policepardfaut"/>
    <w:link w:val="Notedebasdepage"/>
    <w:uiPriority w:val="99"/>
    <w:rsid w:val="008077EF"/>
    <w:rPr>
      <w:rFonts w:ascii="Manrope" w:hAnsi="Manrope"/>
      <w:sz w:val="16"/>
      <w:szCs w:val="20"/>
    </w:rPr>
  </w:style>
  <w:style w:type="character" w:styleId="Appelnotedebasdep">
    <w:name w:val="footnote reference"/>
    <w:basedOn w:val="Policepardfaut"/>
    <w:uiPriority w:val="99"/>
    <w:semiHidden/>
    <w:unhideWhenUsed/>
    <w:rsid w:val="00F876EC"/>
    <w:rPr>
      <w:vertAlign w:val="superscript"/>
    </w:rPr>
  </w:style>
  <w:style w:type="character" w:styleId="Hyperlien">
    <w:name w:val="Hyperlink"/>
    <w:basedOn w:val="Policepardfaut"/>
    <w:uiPriority w:val="99"/>
    <w:unhideWhenUsed/>
    <w:rsid w:val="00E51245"/>
    <w:rPr>
      <w:color w:val="467886" w:themeColor="hyperlink"/>
      <w:u w:val="single"/>
    </w:rPr>
  </w:style>
  <w:style w:type="paragraph" w:customStyle="1" w:styleId="Titretableau">
    <w:name w:val="Titre tableau"/>
    <w:basedOn w:val="Normal"/>
    <w:qFormat/>
    <w:rsid w:val="003D7DBC"/>
    <w:pPr>
      <w:spacing w:before="0" w:after="0"/>
      <w:ind w:left="462" w:hanging="462"/>
    </w:pPr>
    <w:rPr>
      <w:b/>
      <w:bCs/>
      <w:sz w:val="18"/>
      <w:szCs w:val="18"/>
    </w:rPr>
  </w:style>
  <w:style w:type="paragraph" w:customStyle="1" w:styleId="Textetableau">
    <w:name w:val="Texte tableau"/>
    <w:basedOn w:val="Normal"/>
    <w:qFormat/>
    <w:rsid w:val="003D7DBC"/>
    <w:pPr>
      <w:spacing w:before="40" w:after="40"/>
    </w:pPr>
    <w:rPr>
      <w:sz w:val="18"/>
      <w:szCs w:val="18"/>
    </w:rPr>
  </w:style>
  <w:style w:type="paragraph" w:styleId="Corpsdetexte">
    <w:name w:val="Body Text"/>
    <w:basedOn w:val="Normal"/>
    <w:link w:val="CorpsdetexteCar"/>
    <w:uiPriority w:val="99"/>
    <w:semiHidden/>
    <w:unhideWhenUsed/>
    <w:rsid w:val="003D7DBC"/>
  </w:style>
  <w:style w:type="character" w:customStyle="1" w:styleId="CorpsdetexteCar">
    <w:name w:val="Corps de texte Car"/>
    <w:basedOn w:val="Policepardfaut"/>
    <w:link w:val="Corpsdetexte"/>
    <w:uiPriority w:val="99"/>
    <w:semiHidden/>
    <w:rsid w:val="003D7DBC"/>
    <w:rPr>
      <w:rFonts w:ascii="Manrope" w:hAnsi="Manrope"/>
      <w:sz w:val="20"/>
    </w:rPr>
  </w:style>
  <w:style w:type="character" w:styleId="Mentionnonrsolue">
    <w:name w:val="Unresolved Mention"/>
    <w:basedOn w:val="Policepardfaut"/>
    <w:uiPriority w:val="99"/>
    <w:semiHidden/>
    <w:unhideWhenUsed/>
    <w:rsid w:val="003D7DBC"/>
    <w:rPr>
      <w:color w:val="605E5C"/>
      <w:shd w:val="clear" w:color="auto" w:fill="E1DFDD"/>
    </w:rPr>
  </w:style>
  <w:style w:type="paragraph" w:customStyle="1" w:styleId="Indicationtableau">
    <w:name w:val="Indication tableau"/>
    <w:basedOn w:val="Textetableau"/>
    <w:qFormat/>
    <w:rsid w:val="00011570"/>
    <w:pPr>
      <w:spacing w:before="0" w:after="0"/>
      <w:jc w:val="center"/>
    </w:pPr>
  </w:style>
  <w:style w:type="character" w:styleId="Textedelespacerserv">
    <w:name w:val="Placeholder Text"/>
    <w:basedOn w:val="Policepardfaut"/>
    <w:uiPriority w:val="99"/>
    <w:semiHidden/>
    <w:rsid w:val="00BA1A7D"/>
    <w:rPr>
      <w:color w:val="666666"/>
    </w:rPr>
  </w:style>
  <w:style w:type="character" w:styleId="Lienvisit">
    <w:name w:val="FollowedHyperlink"/>
    <w:basedOn w:val="Policepardfaut"/>
    <w:uiPriority w:val="99"/>
    <w:semiHidden/>
    <w:unhideWhenUsed/>
    <w:rsid w:val="009A225E"/>
    <w:rPr>
      <w:color w:val="F0968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eau-recherche@enap.ca" TargetMode="External"/><Relationship Id="rId13" Type="http://schemas.openxmlformats.org/officeDocument/2006/relationships/hyperlink" Target="https://enap.ca/media/130/download"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nap.ca/recherche/conduite-responsable-ethiqu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ap.ca/media/130/download"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bureau-recherche@enap.c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bureau-recherche@enap.ca" TargetMode="External"/><Relationship Id="rId14" Type="http://schemas.openxmlformats.org/officeDocument/2006/relationships/hyperlink" Target="https://enap.ca/recherche/conduite-responsable-ethique"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172.17.33.19\dasg2\1000_admin\1700_cadre_normatif\modeles\modele_politique_procedure_guide_et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énéral"/>
          <w:gallery w:val="placeholder"/>
        </w:category>
        <w:types>
          <w:type w:val="bbPlcHdr"/>
        </w:types>
        <w:behaviors>
          <w:behavior w:val="content"/>
        </w:behaviors>
        <w:guid w:val="{7C4A5632-99F9-44E3-9E4E-B9455E9FD48A}"/>
      </w:docPartPr>
      <w:docPartBody>
        <w:p w:rsidR="00271D8C" w:rsidRDefault="00924577">
          <w:r w:rsidRPr="001D1D96">
            <w:rPr>
              <w:rStyle w:val="Textedelespacerserv"/>
            </w:rPr>
            <w:t>Choisissez un élément.</w:t>
          </w:r>
        </w:p>
      </w:docPartBody>
    </w:docPart>
    <w:docPart>
      <w:docPartPr>
        <w:name w:val="45FEDC12A1EE4CC5826F1CAC39AD3F11"/>
        <w:category>
          <w:name w:val="Général"/>
          <w:gallery w:val="placeholder"/>
        </w:category>
        <w:types>
          <w:type w:val="bbPlcHdr"/>
        </w:types>
        <w:behaviors>
          <w:behavior w:val="content"/>
        </w:behaviors>
        <w:guid w:val="{96A77616-4BF4-4A54-9BAE-DCA936D33874}"/>
      </w:docPartPr>
      <w:docPartBody>
        <w:p w:rsidR="00271D8C" w:rsidRDefault="00924577" w:rsidP="00924577">
          <w:pPr>
            <w:pStyle w:val="45FEDC12A1EE4CC5826F1CAC39AD3F11"/>
          </w:pPr>
          <w:r w:rsidRPr="001D1D96">
            <w:rPr>
              <w:rStyle w:val="Textedelespacerserv"/>
            </w:rPr>
            <w:t>Choisissez un élément.</w:t>
          </w:r>
        </w:p>
      </w:docPartBody>
    </w:docPart>
    <w:docPart>
      <w:docPartPr>
        <w:name w:val="1231666ED28842CE996BCD0EE3025C9C"/>
        <w:category>
          <w:name w:val="Général"/>
          <w:gallery w:val="placeholder"/>
        </w:category>
        <w:types>
          <w:type w:val="bbPlcHdr"/>
        </w:types>
        <w:behaviors>
          <w:behavior w:val="content"/>
        </w:behaviors>
        <w:guid w:val="{3F6583C8-785A-4989-B8F0-6FCA424AA236}"/>
      </w:docPartPr>
      <w:docPartBody>
        <w:p w:rsidR="00271D8C" w:rsidRDefault="00924577" w:rsidP="00924577">
          <w:pPr>
            <w:pStyle w:val="1231666ED28842CE996BCD0EE3025C9C"/>
          </w:pPr>
          <w:r w:rsidRPr="001D1D96">
            <w:rPr>
              <w:rStyle w:val="Textedelespacerserv"/>
            </w:rPr>
            <w:t>Choisissez un élément.</w:t>
          </w:r>
        </w:p>
      </w:docPartBody>
    </w:docPart>
    <w:docPart>
      <w:docPartPr>
        <w:name w:val="81A2C4DC485F4C639B7BB975E4BCF951"/>
        <w:category>
          <w:name w:val="Général"/>
          <w:gallery w:val="placeholder"/>
        </w:category>
        <w:types>
          <w:type w:val="bbPlcHdr"/>
        </w:types>
        <w:behaviors>
          <w:behavior w:val="content"/>
        </w:behaviors>
        <w:guid w:val="{4080F065-3FF3-4C6F-8B12-9EBB874757A1}"/>
      </w:docPartPr>
      <w:docPartBody>
        <w:p w:rsidR="00271D8C" w:rsidRDefault="00924577" w:rsidP="00924577">
          <w:pPr>
            <w:pStyle w:val="81A2C4DC485F4C639B7BB975E4BCF951"/>
          </w:pPr>
          <w:r w:rsidRPr="001D1D96">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rope">
    <w:altName w:val="Calibri"/>
    <w:panose1 w:val="00000000000000000000"/>
    <w:charset w:val="00"/>
    <w:family w:val="auto"/>
    <w:pitch w:val="variable"/>
    <w:sig w:usb0="A00002BF" w:usb1="5000206B" w:usb2="00000000" w:usb3="00000000" w:csb0="0000019F" w:csb1="00000000"/>
  </w:font>
  <w:font w:name="Manrope ExtraBold">
    <w:panose1 w:val="00000000000000000000"/>
    <w:charset w:val="00"/>
    <w:family w:val="auto"/>
    <w:pitch w:val="variable"/>
    <w:sig w:usb0="A00002BF" w:usb1="5000206B" w:usb2="00000000" w:usb3="00000000" w:csb0="0000019F" w:csb1="00000000"/>
  </w:font>
  <w:font w:name="Manrope SemiBold">
    <w:panose1 w:val="00000000000000000000"/>
    <w:charset w:val="00"/>
    <w:family w:val="auto"/>
    <w:pitch w:val="variable"/>
    <w:sig w:usb0="A00002BF" w:usb1="5000206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577"/>
    <w:rsid w:val="00271D8C"/>
    <w:rsid w:val="00277BCF"/>
    <w:rsid w:val="002E08B9"/>
    <w:rsid w:val="006345E4"/>
    <w:rsid w:val="00795076"/>
    <w:rsid w:val="007B6DF8"/>
    <w:rsid w:val="00924577"/>
    <w:rsid w:val="00DA2A21"/>
    <w:rsid w:val="00F850CA"/>
    <w:rsid w:val="00F974F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24577"/>
    <w:rPr>
      <w:color w:val="666666"/>
    </w:rPr>
  </w:style>
  <w:style w:type="paragraph" w:customStyle="1" w:styleId="45FEDC12A1EE4CC5826F1CAC39AD3F11">
    <w:name w:val="45FEDC12A1EE4CC5826F1CAC39AD3F11"/>
    <w:rsid w:val="00924577"/>
  </w:style>
  <w:style w:type="paragraph" w:customStyle="1" w:styleId="1231666ED28842CE996BCD0EE3025C9C">
    <w:name w:val="1231666ED28842CE996BCD0EE3025C9C"/>
    <w:rsid w:val="00924577"/>
  </w:style>
  <w:style w:type="paragraph" w:customStyle="1" w:styleId="81A2C4DC485F4C639B7BB975E4BCF951">
    <w:name w:val="81A2C4DC485F4C639B7BB975E4BCF951"/>
    <w:rsid w:val="009245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ENAP">
      <a:dk1>
        <a:sysClr val="windowText" lastClr="000000"/>
      </a:dk1>
      <a:lt1>
        <a:sysClr val="window" lastClr="FFFFFF"/>
      </a:lt1>
      <a:dk2>
        <a:srgbClr val="D0D0D0"/>
      </a:dk2>
      <a:lt2>
        <a:srgbClr val="ECECE9"/>
      </a:lt2>
      <a:accent1>
        <a:srgbClr val="7CC2B3"/>
      </a:accent1>
      <a:accent2>
        <a:srgbClr val="37787F"/>
      </a:accent2>
      <a:accent3>
        <a:srgbClr val="E6D937"/>
      </a:accent3>
      <a:accent4>
        <a:srgbClr val="DC5637"/>
      </a:accent4>
      <a:accent5>
        <a:srgbClr val="70286B"/>
      </a:accent5>
      <a:accent6>
        <a:srgbClr val="696AAD"/>
      </a:accent6>
      <a:hlink>
        <a:srgbClr val="467886"/>
      </a:hlink>
      <a:folHlink>
        <a:srgbClr val="F0968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0581C-A0DE-4320-B583-133705549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modele_politique_procedure_guide_etc</Template>
  <TotalTime>174</TotalTime>
  <Pages>6</Pages>
  <Words>1492</Words>
  <Characters>8212</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ECOLE NATIONALE D'ADMINISTRATION PUBLIQUE</Company>
  <LinksUpToDate>false</LinksUpToDate>
  <CharactersWithSpaces>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Lafrenière, Chantal</dc:creator>
  <cp:keywords/>
  <dc:description/>
  <cp:lastModifiedBy>Lafrenière, Chantal</cp:lastModifiedBy>
  <cp:revision>13</cp:revision>
  <dcterms:created xsi:type="dcterms:W3CDTF">2026-08-13T13:32:00Z</dcterms:created>
  <dcterms:modified xsi:type="dcterms:W3CDTF">2026-08-18T13:57:00Z</dcterms:modified>
</cp:coreProperties>
</file>