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F0C93" w14:textId="75529E28" w:rsidR="003D7DBC" w:rsidRDefault="00327077" w:rsidP="00511453">
      <w:pPr>
        <w:pStyle w:val="Titre1"/>
        <w:spacing w:before="0"/>
        <w:ind w:left="0" w:firstLine="0"/>
      </w:pPr>
      <w:bookmarkStart w:id="0" w:name="_Toc224291500"/>
      <w:r>
        <w:t>Annexe</w:t>
      </w:r>
      <w:bookmarkEnd w:id="0"/>
      <w:r w:rsidR="001A360F">
        <w:t> </w:t>
      </w:r>
      <w:r w:rsidR="003D7DBC">
        <w:t>I</w:t>
      </w:r>
      <w:r w:rsidR="00511453">
        <w:t>I</w:t>
      </w:r>
      <w:r w:rsidR="003D7DBC">
        <w:t xml:space="preserve"> : </w:t>
      </w:r>
      <w:r w:rsidR="00511453">
        <w:tab/>
      </w:r>
      <w:r w:rsidR="00511453" w:rsidRPr="00511453">
        <w:t>Déclaration de conflit d’intérêts réel, potentiel ou apparent</w:t>
      </w:r>
    </w:p>
    <w:p w14:paraId="76137271" w14:textId="3E2DF5BD" w:rsidR="00511453" w:rsidRDefault="00511453" w:rsidP="00BA1A7D">
      <w:pPr>
        <w:jc w:val="both"/>
      </w:pPr>
      <w:r w:rsidRPr="00511453">
        <w:t xml:space="preserve">Avant de remplir cette déclaration, veuillez lire attentivement la </w:t>
      </w:r>
      <w:hyperlink r:id="rId8" w:history="1">
        <w:r w:rsidRPr="00511453">
          <w:rPr>
            <w:rStyle w:val="Hyperlien"/>
            <w:i/>
            <w:iCs/>
          </w:rPr>
          <w:t>Politique de conduite responsable en recherche de l’ENAP</w:t>
        </w:r>
      </w:hyperlink>
      <w:r w:rsidRPr="00511453">
        <w:t>, en particulier sa section</w:t>
      </w:r>
      <w:r w:rsidR="001A360F">
        <w:t> </w:t>
      </w:r>
      <w:r>
        <w:t>7</w:t>
      </w:r>
      <w:r w:rsidRPr="00511453">
        <w:t>.2.1 relative aux responsabilités des membres de la communauté de l’ENAP et compléter la «</w:t>
      </w:r>
      <w:r>
        <w:t> </w:t>
      </w:r>
      <w:r w:rsidRPr="00511453">
        <w:t>Déclaration de conduite responsable en recherche</w:t>
      </w:r>
      <w:r>
        <w:t> </w:t>
      </w:r>
      <w:r w:rsidRPr="00511453">
        <w:t>» présentée à l’Annexe I.</w:t>
      </w:r>
    </w:p>
    <w:p w14:paraId="4397EEE6" w14:textId="77777777" w:rsidR="0018496A" w:rsidRDefault="003D7DBC" w:rsidP="0018496A">
      <w:pPr>
        <w:jc w:val="both"/>
      </w:pPr>
      <w:r>
        <w:t>Cette déclaration doit être remplie et transmise au Bureau de la recherche (</w:t>
      </w:r>
      <w:hyperlink r:id="rId9" w:history="1">
        <w:r w:rsidR="00BA1A7D" w:rsidRPr="001D1D96">
          <w:rPr>
            <w:rStyle w:val="Hyperlien"/>
          </w:rPr>
          <w:t>bureau-recherche@enap.ca</w:t>
        </w:r>
      </w:hyperlink>
      <w:r w:rsidR="00BA1A7D">
        <w:t>)</w:t>
      </w:r>
      <w:r>
        <w:t xml:space="preserve"> avant </w:t>
      </w:r>
      <w:r w:rsidR="0018496A">
        <w:t>le début du projet ou de l’infrastructure de recherche.</w:t>
      </w:r>
    </w:p>
    <w:p w14:paraId="10E8ABDA" w14:textId="261314F3" w:rsidR="0018496A" w:rsidRDefault="0018496A" w:rsidP="00BA1A7D">
      <w:pPr>
        <w:jc w:val="both"/>
      </w:pPr>
      <w:r>
        <w:t>Si le conflit d’intérêts survient en cours de la réalisation du projet de recherche ou d’infrastructure, il doit être déclaré dès sa connaissance par la mise à jour de la déclaration initiale</w:t>
      </w:r>
      <w:r w:rsidR="003D7DBC">
        <w:t>.</w:t>
      </w:r>
    </w:p>
    <w:p w14:paraId="3831B5BD" w14:textId="16A46EAC" w:rsidR="003D7DBC" w:rsidRPr="003D7DBC" w:rsidRDefault="0018496A" w:rsidP="003D7DBC">
      <w:pPr>
        <w:pStyle w:val="Titre1"/>
      </w:pPr>
      <w:r>
        <w:t>1</w:t>
      </w:r>
      <w:r w:rsidR="003D7DBC">
        <w:t>.</w:t>
      </w:r>
      <w:r w:rsidR="003D7DBC">
        <w:tab/>
      </w:r>
      <w:r w:rsidRPr="0018496A">
        <w:t>Identification de la personne déclarante</w:t>
      </w:r>
    </w:p>
    <w:tbl>
      <w:tblPr>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0"/>
        <w:gridCol w:w="4590"/>
      </w:tblGrid>
      <w:tr w:rsidR="003D7DBC" w:rsidRPr="003D7DBC" w14:paraId="6DEE7176" w14:textId="77777777" w:rsidTr="00011570">
        <w:trPr>
          <w:trHeight w:val="217"/>
        </w:trPr>
        <w:tc>
          <w:tcPr>
            <w:tcW w:w="9180" w:type="dxa"/>
            <w:gridSpan w:val="2"/>
            <w:shd w:val="clear" w:color="auto" w:fill="D9D9D9" w:themeFill="background1" w:themeFillShade="D9"/>
          </w:tcPr>
          <w:p w14:paraId="70B86B04" w14:textId="5661BCDD" w:rsidR="003D7DBC" w:rsidRPr="003D7DBC" w:rsidRDefault="0018496A" w:rsidP="003D7DBC">
            <w:pPr>
              <w:pStyle w:val="Titretableau"/>
            </w:pPr>
            <w:r>
              <w:t>1</w:t>
            </w:r>
            <w:r w:rsidR="003D7DBC" w:rsidRPr="003D7DBC">
              <w:t>.1</w:t>
            </w:r>
            <w:r w:rsidR="003D7DBC" w:rsidRPr="003D7DBC">
              <w:tab/>
              <w:t>Identification</w:t>
            </w:r>
          </w:p>
        </w:tc>
      </w:tr>
      <w:tr w:rsidR="003D7DBC" w:rsidRPr="003D7DBC" w14:paraId="32DE818F" w14:textId="77777777" w:rsidTr="00BF33B7">
        <w:trPr>
          <w:trHeight w:val="567"/>
        </w:trPr>
        <w:tc>
          <w:tcPr>
            <w:tcW w:w="4590" w:type="dxa"/>
            <w:tcBorders>
              <w:bottom w:val="single" w:sz="4" w:space="0" w:color="BFBFBF" w:themeColor="background1" w:themeShade="BF"/>
            </w:tcBorders>
            <w:vAlign w:val="center"/>
          </w:tcPr>
          <w:p w14:paraId="022B9778" w14:textId="0713813E" w:rsidR="003D7DBC" w:rsidRPr="003D7DBC" w:rsidRDefault="003D7DBC" w:rsidP="003D7DBC">
            <w:pPr>
              <w:pStyle w:val="Textetableau"/>
              <w:jc w:val="center"/>
            </w:pPr>
          </w:p>
        </w:tc>
        <w:tc>
          <w:tcPr>
            <w:tcW w:w="4590" w:type="dxa"/>
            <w:tcBorders>
              <w:bottom w:val="single" w:sz="4" w:space="0" w:color="BFBFBF" w:themeColor="background1" w:themeShade="BF"/>
            </w:tcBorders>
            <w:vAlign w:val="center"/>
          </w:tcPr>
          <w:p w14:paraId="509302C8" w14:textId="45023EAF" w:rsidR="003D7DBC" w:rsidRPr="003D7DBC" w:rsidRDefault="003D7DBC" w:rsidP="003D7DBC">
            <w:pPr>
              <w:pStyle w:val="Textetableau"/>
              <w:jc w:val="center"/>
            </w:pPr>
          </w:p>
        </w:tc>
      </w:tr>
      <w:tr w:rsidR="003D7DBC" w:rsidRPr="003D7DBC" w14:paraId="1D307CB1" w14:textId="77777777" w:rsidTr="00BF33B7">
        <w:trPr>
          <w:trHeight w:val="221"/>
        </w:trPr>
        <w:tc>
          <w:tcPr>
            <w:tcW w:w="4590" w:type="dxa"/>
            <w:tcBorders>
              <w:top w:val="single" w:sz="4" w:space="0" w:color="BFBFBF" w:themeColor="background1" w:themeShade="BF"/>
            </w:tcBorders>
          </w:tcPr>
          <w:p w14:paraId="6D2F2744" w14:textId="68096F27" w:rsidR="003D7DBC" w:rsidRPr="00BF33B7" w:rsidRDefault="003D7DBC" w:rsidP="00011570">
            <w:pPr>
              <w:pStyle w:val="Indicationtableau"/>
              <w:rPr>
                <w:sz w:val="14"/>
                <w:szCs w:val="14"/>
              </w:rPr>
            </w:pPr>
            <w:r w:rsidRPr="00BF33B7">
              <w:rPr>
                <w:sz w:val="14"/>
                <w:szCs w:val="14"/>
              </w:rPr>
              <w:t>Prénom</w:t>
            </w:r>
          </w:p>
        </w:tc>
        <w:tc>
          <w:tcPr>
            <w:tcW w:w="4590" w:type="dxa"/>
            <w:tcBorders>
              <w:top w:val="single" w:sz="4" w:space="0" w:color="BFBFBF" w:themeColor="background1" w:themeShade="BF"/>
            </w:tcBorders>
          </w:tcPr>
          <w:p w14:paraId="4C95782F" w14:textId="347B6BE4" w:rsidR="003D7DBC" w:rsidRPr="00BF33B7" w:rsidRDefault="003D7DBC" w:rsidP="003D7DBC">
            <w:pPr>
              <w:pStyle w:val="Textetableau"/>
              <w:spacing w:before="0" w:after="0"/>
              <w:jc w:val="center"/>
              <w:rPr>
                <w:sz w:val="14"/>
                <w:szCs w:val="14"/>
              </w:rPr>
            </w:pPr>
            <w:r w:rsidRPr="00BF33B7">
              <w:rPr>
                <w:sz w:val="14"/>
                <w:szCs w:val="14"/>
              </w:rPr>
              <w:t>Nom</w:t>
            </w:r>
          </w:p>
        </w:tc>
      </w:tr>
      <w:tr w:rsidR="0018496A" w:rsidRPr="003D7DBC" w14:paraId="64A2DF36" w14:textId="77777777" w:rsidTr="006A6932">
        <w:trPr>
          <w:trHeight w:val="567"/>
        </w:trPr>
        <w:tc>
          <w:tcPr>
            <w:tcW w:w="4590" w:type="dxa"/>
            <w:tcBorders>
              <w:bottom w:val="single" w:sz="4" w:space="0" w:color="BFBFBF" w:themeColor="background1" w:themeShade="BF"/>
            </w:tcBorders>
            <w:vAlign w:val="center"/>
          </w:tcPr>
          <w:p w14:paraId="048B0081" w14:textId="77777777" w:rsidR="0018496A" w:rsidRPr="003D7DBC" w:rsidRDefault="0018496A" w:rsidP="006A6932">
            <w:pPr>
              <w:pStyle w:val="Textetableau"/>
              <w:jc w:val="center"/>
            </w:pPr>
          </w:p>
        </w:tc>
        <w:tc>
          <w:tcPr>
            <w:tcW w:w="4590" w:type="dxa"/>
            <w:tcBorders>
              <w:bottom w:val="single" w:sz="4" w:space="0" w:color="BFBFBF" w:themeColor="background1" w:themeShade="BF"/>
            </w:tcBorders>
            <w:vAlign w:val="center"/>
          </w:tcPr>
          <w:p w14:paraId="639EF827" w14:textId="77777777" w:rsidR="0018496A" w:rsidRPr="003D7DBC" w:rsidRDefault="0018496A" w:rsidP="006A6932">
            <w:pPr>
              <w:pStyle w:val="Textetableau"/>
              <w:jc w:val="center"/>
            </w:pPr>
          </w:p>
        </w:tc>
      </w:tr>
      <w:tr w:rsidR="0018496A" w:rsidRPr="003D7DBC" w14:paraId="382F6706" w14:textId="77777777" w:rsidTr="006A6932">
        <w:trPr>
          <w:trHeight w:val="221"/>
        </w:trPr>
        <w:tc>
          <w:tcPr>
            <w:tcW w:w="4590" w:type="dxa"/>
            <w:tcBorders>
              <w:top w:val="single" w:sz="4" w:space="0" w:color="BFBFBF" w:themeColor="background1" w:themeShade="BF"/>
            </w:tcBorders>
          </w:tcPr>
          <w:p w14:paraId="5759FBCC" w14:textId="3FCA923F" w:rsidR="0018496A" w:rsidRPr="00BF33B7" w:rsidRDefault="0018496A" w:rsidP="006A6932">
            <w:pPr>
              <w:pStyle w:val="Indicationtableau"/>
              <w:rPr>
                <w:sz w:val="14"/>
                <w:szCs w:val="14"/>
              </w:rPr>
            </w:pPr>
            <w:r>
              <w:rPr>
                <w:sz w:val="14"/>
                <w:szCs w:val="14"/>
              </w:rPr>
              <w:t>Courriel</w:t>
            </w:r>
          </w:p>
        </w:tc>
        <w:tc>
          <w:tcPr>
            <w:tcW w:w="4590" w:type="dxa"/>
            <w:tcBorders>
              <w:top w:val="single" w:sz="4" w:space="0" w:color="BFBFBF" w:themeColor="background1" w:themeShade="BF"/>
            </w:tcBorders>
          </w:tcPr>
          <w:p w14:paraId="321DB181" w14:textId="2E7F8537" w:rsidR="0018496A" w:rsidRPr="00BF33B7" w:rsidRDefault="0018496A" w:rsidP="006A6932">
            <w:pPr>
              <w:pStyle w:val="Textetableau"/>
              <w:spacing w:before="0" w:after="0"/>
              <w:jc w:val="center"/>
              <w:rPr>
                <w:sz w:val="14"/>
                <w:szCs w:val="14"/>
              </w:rPr>
            </w:pPr>
            <w:r w:rsidRPr="00BF33B7">
              <w:rPr>
                <w:sz w:val="14"/>
                <w:szCs w:val="14"/>
              </w:rPr>
              <w:t>N</w:t>
            </w:r>
            <w:r>
              <w:rPr>
                <w:sz w:val="14"/>
                <w:szCs w:val="14"/>
              </w:rPr>
              <w:t>uméro de téléphone</w:t>
            </w:r>
          </w:p>
        </w:tc>
      </w:tr>
      <w:tr w:rsidR="003D7DBC" w:rsidRPr="003D7DBC" w14:paraId="70D53E64" w14:textId="77777777" w:rsidTr="00011570">
        <w:trPr>
          <w:trHeight w:val="97"/>
        </w:trPr>
        <w:tc>
          <w:tcPr>
            <w:tcW w:w="9180" w:type="dxa"/>
            <w:gridSpan w:val="2"/>
            <w:shd w:val="clear" w:color="auto" w:fill="E7E6E6"/>
          </w:tcPr>
          <w:p w14:paraId="4E3C0D40" w14:textId="0BA496BB" w:rsidR="003D7DBC" w:rsidRPr="003D7DBC" w:rsidRDefault="0018496A" w:rsidP="00011570">
            <w:pPr>
              <w:pStyle w:val="Titretableau"/>
            </w:pPr>
            <w:r>
              <w:t>1</w:t>
            </w:r>
            <w:r w:rsidR="003D7DBC" w:rsidRPr="003D7DBC">
              <w:t>.2</w:t>
            </w:r>
            <w:r w:rsidR="003D7DBC" w:rsidRPr="003D7DBC">
              <w:tab/>
              <w:t>Statut</w:t>
            </w:r>
            <w:r w:rsidR="006A2EB1">
              <w:t xml:space="preserve"> (</w:t>
            </w:r>
            <w:r w:rsidR="003D7DBC" w:rsidRPr="003D7DBC">
              <w:t>cocher et compléter selon ce qui est applicable</w:t>
            </w:r>
            <w:r w:rsidR="006A2EB1">
              <w:t>)</w:t>
            </w:r>
          </w:p>
        </w:tc>
      </w:tr>
      <w:tr w:rsidR="00011570" w:rsidRPr="003D7DBC" w14:paraId="6B35535D" w14:textId="77777777" w:rsidTr="00BF33B7">
        <w:trPr>
          <w:trHeight w:val="567"/>
        </w:trPr>
        <w:tc>
          <w:tcPr>
            <w:tcW w:w="4590" w:type="dxa"/>
            <w:vMerge w:val="restart"/>
            <w:vAlign w:val="center"/>
          </w:tcPr>
          <w:p w14:paraId="7C2F5F7E" w14:textId="399C5BC6" w:rsidR="00011570" w:rsidRPr="006A2EB1" w:rsidRDefault="00FB2A97" w:rsidP="006A2EB1">
            <w:pPr>
              <w:pStyle w:val="Textetableau"/>
              <w:ind w:left="321" w:hanging="321"/>
            </w:pPr>
            <w:sdt>
              <w:sdtPr>
                <w:id w:val="-962960147"/>
                <w14:checkbox>
                  <w14:checked w14:val="0"/>
                  <w14:checkedState w14:val="2612" w14:font="MS Gothic"/>
                  <w14:uncheckedState w14:val="2610" w14:font="MS Gothic"/>
                </w14:checkbox>
              </w:sdtPr>
              <w:sdtEndPr/>
              <w:sdtContent>
                <w:r w:rsidR="006A2EB1">
                  <w:rPr>
                    <w:rFonts w:ascii="MS Gothic" w:eastAsia="MS Gothic" w:hAnsi="MS Gothic" w:hint="eastAsia"/>
                  </w:rPr>
                  <w:t>☐</w:t>
                </w:r>
              </w:sdtContent>
            </w:sdt>
            <w:r w:rsidR="006A2EB1">
              <w:tab/>
            </w:r>
            <w:r w:rsidR="00011570" w:rsidRPr="006A2EB1">
              <w:t>Professeur</w:t>
            </w:r>
            <w:r w:rsidR="00BA1A7D">
              <w:t>, professeure</w:t>
            </w:r>
          </w:p>
        </w:tc>
        <w:tc>
          <w:tcPr>
            <w:tcW w:w="4590" w:type="dxa"/>
            <w:tcBorders>
              <w:bottom w:val="single" w:sz="4" w:space="0" w:color="BFBFBF" w:themeColor="background1" w:themeShade="BF"/>
            </w:tcBorders>
            <w:vAlign w:val="center"/>
          </w:tcPr>
          <w:p w14:paraId="55F9CCDE" w14:textId="519CA845" w:rsidR="00011570" w:rsidRPr="003D7DBC" w:rsidRDefault="00011570" w:rsidP="00011570">
            <w:pPr>
              <w:pStyle w:val="Textetableau"/>
            </w:pPr>
          </w:p>
        </w:tc>
      </w:tr>
      <w:tr w:rsidR="00011570" w:rsidRPr="003D7DBC" w14:paraId="0958710B" w14:textId="77777777" w:rsidTr="00BF33B7">
        <w:trPr>
          <w:trHeight w:val="70"/>
        </w:trPr>
        <w:tc>
          <w:tcPr>
            <w:tcW w:w="4590" w:type="dxa"/>
            <w:vMerge/>
            <w:vAlign w:val="center"/>
          </w:tcPr>
          <w:p w14:paraId="3BB8B876" w14:textId="77777777" w:rsidR="00011570" w:rsidRPr="006A2EB1" w:rsidRDefault="00011570" w:rsidP="006A2EB1">
            <w:pPr>
              <w:pStyle w:val="Textetableau"/>
            </w:pPr>
          </w:p>
        </w:tc>
        <w:tc>
          <w:tcPr>
            <w:tcW w:w="4590" w:type="dxa"/>
            <w:tcBorders>
              <w:top w:val="single" w:sz="4" w:space="0" w:color="BFBFBF" w:themeColor="background1" w:themeShade="BF"/>
            </w:tcBorders>
            <w:vAlign w:val="center"/>
          </w:tcPr>
          <w:p w14:paraId="388960EF" w14:textId="01C28965" w:rsidR="00011570" w:rsidRPr="003D7DBC" w:rsidRDefault="00011570" w:rsidP="00011570">
            <w:pPr>
              <w:pStyle w:val="Indicationtableau"/>
            </w:pPr>
            <w:r w:rsidRPr="00BF33B7">
              <w:rPr>
                <w:sz w:val="14"/>
                <w:szCs w:val="14"/>
              </w:rPr>
              <w:t>Titre</w:t>
            </w:r>
            <w:r>
              <w:t xml:space="preserve"> </w:t>
            </w:r>
          </w:p>
        </w:tc>
      </w:tr>
      <w:tr w:rsidR="006A2EB1" w:rsidRPr="003D7DBC" w14:paraId="6B774A88" w14:textId="77777777" w:rsidTr="00BF33B7">
        <w:trPr>
          <w:trHeight w:val="567"/>
        </w:trPr>
        <w:tc>
          <w:tcPr>
            <w:tcW w:w="4590" w:type="dxa"/>
            <w:vMerge w:val="restart"/>
            <w:vAlign w:val="center"/>
          </w:tcPr>
          <w:p w14:paraId="1A3051F5" w14:textId="2CA3B615" w:rsidR="006A2EB1" w:rsidRPr="006A2EB1" w:rsidRDefault="00FB2A97" w:rsidP="006A2EB1">
            <w:pPr>
              <w:pStyle w:val="Textetableau"/>
              <w:ind w:left="321" w:hanging="321"/>
            </w:pPr>
            <w:sdt>
              <w:sdtPr>
                <w:id w:val="1572088361"/>
                <w14:checkbox>
                  <w14:checked w14:val="0"/>
                  <w14:checkedState w14:val="2612" w14:font="MS Gothic"/>
                  <w14:uncheckedState w14:val="2610" w14:font="MS Gothic"/>
                </w14:checkbox>
              </w:sdtPr>
              <w:sdtEndPr/>
              <w:sdtContent>
                <w:r w:rsidR="006A2EB1">
                  <w:rPr>
                    <w:rFonts w:ascii="MS Gothic" w:eastAsia="MS Gothic" w:hAnsi="MS Gothic" w:hint="eastAsia"/>
                  </w:rPr>
                  <w:t>☐</w:t>
                </w:r>
              </w:sdtContent>
            </w:sdt>
            <w:r w:rsidR="006A2EB1">
              <w:tab/>
            </w:r>
            <w:r w:rsidR="006A2EB1" w:rsidRPr="006A2EB1">
              <w:t>Étudiant</w:t>
            </w:r>
            <w:r w:rsidR="00BA1A7D">
              <w:t>, étudiante</w:t>
            </w:r>
            <w:r w:rsidR="006A2EB1" w:rsidRPr="006A2EB1">
              <w:t xml:space="preserve"> ou </w:t>
            </w:r>
            <w:r w:rsidR="00BA1A7D">
              <w:br/>
            </w:r>
            <w:r w:rsidR="006A2EB1" w:rsidRPr="006A2EB1">
              <w:t>postdoctorant</w:t>
            </w:r>
            <w:r w:rsidR="00BA1A7D">
              <w:t>, postdoctorante</w:t>
            </w:r>
          </w:p>
        </w:tc>
        <w:tc>
          <w:tcPr>
            <w:tcW w:w="4590" w:type="dxa"/>
            <w:tcBorders>
              <w:bottom w:val="single" w:sz="4" w:space="0" w:color="BFBFBF" w:themeColor="background1" w:themeShade="BF"/>
            </w:tcBorders>
            <w:vAlign w:val="center"/>
          </w:tcPr>
          <w:p w14:paraId="3D6875AD" w14:textId="57BD74A2" w:rsidR="006A2EB1" w:rsidRPr="003D7DBC" w:rsidRDefault="006A2EB1" w:rsidP="00011570">
            <w:pPr>
              <w:pStyle w:val="Textetableau"/>
            </w:pPr>
          </w:p>
        </w:tc>
      </w:tr>
      <w:tr w:rsidR="006A2EB1" w:rsidRPr="003D7DBC" w14:paraId="06DC46D1" w14:textId="77777777" w:rsidTr="00BF33B7">
        <w:trPr>
          <w:trHeight w:val="70"/>
        </w:trPr>
        <w:tc>
          <w:tcPr>
            <w:tcW w:w="4590" w:type="dxa"/>
            <w:vMerge/>
            <w:vAlign w:val="center"/>
          </w:tcPr>
          <w:p w14:paraId="53C453CA" w14:textId="77777777" w:rsidR="006A2EB1" w:rsidRPr="006A2EB1" w:rsidRDefault="006A2EB1" w:rsidP="006A2EB1">
            <w:pPr>
              <w:pStyle w:val="Textetableau"/>
            </w:pPr>
          </w:p>
        </w:tc>
        <w:tc>
          <w:tcPr>
            <w:tcW w:w="4590" w:type="dxa"/>
            <w:tcBorders>
              <w:top w:val="single" w:sz="4" w:space="0" w:color="BFBFBF" w:themeColor="background1" w:themeShade="BF"/>
            </w:tcBorders>
            <w:vAlign w:val="center"/>
          </w:tcPr>
          <w:p w14:paraId="2DCF5AD4" w14:textId="06EBD848" w:rsidR="006A2EB1" w:rsidRPr="003D7DBC" w:rsidRDefault="006A2EB1" w:rsidP="006A2EB1">
            <w:pPr>
              <w:pStyle w:val="Indicationtableau"/>
            </w:pPr>
            <w:r w:rsidRPr="00BF33B7">
              <w:rPr>
                <w:sz w:val="14"/>
                <w:szCs w:val="14"/>
              </w:rPr>
              <w:t>Code permanent</w:t>
            </w:r>
          </w:p>
        </w:tc>
      </w:tr>
      <w:tr w:rsidR="006A2EB1" w:rsidRPr="003D7DBC" w14:paraId="12E44A33" w14:textId="77777777" w:rsidTr="00BF33B7">
        <w:trPr>
          <w:trHeight w:val="567"/>
        </w:trPr>
        <w:tc>
          <w:tcPr>
            <w:tcW w:w="4590" w:type="dxa"/>
            <w:vMerge w:val="restart"/>
            <w:vAlign w:val="center"/>
          </w:tcPr>
          <w:p w14:paraId="30EB8E43" w14:textId="2E019D6E" w:rsidR="006A2EB1" w:rsidRPr="006A2EB1" w:rsidRDefault="00FB2A97" w:rsidP="006A2EB1">
            <w:pPr>
              <w:pStyle w:val="Textetableau"/>
              <w:ind w:left="321" w:hanging="321"/>
            </w:pPr>
            <w:sdt>
              <w:sdtPr>
                <w:id w:val="-100810808"/>
                <w14:checkbox>
                  <w14:checked w14:val="0"/>
                  <w14:checkedState w14:val="2612" w14:font="MS Gothic"/>
                  <w14:uncheckedState w14:val="2610" w14:font="MS Gothic"/>
                </w14:checkbox>
              </w:sdtPr>
              <w:sdtEndPr/>
              <w:sdtContent>
                <w:r w:rsidR="006A2EB1">
                  <w:rPr>
                    <w:rFonts w:ascii="MS Gothic" w:eastAsia="MS Gothic" w:hAnsi="MS Gothic" w:hint="eastAsia"/>
                  </w:rPr>
                  <w:t>☐</w:t>
                </w:r>
              </w:sdtContent>
            </w:sdt>
            <w:r w:rsidR="006A2EB1">
              <w:tab/>
            </w:r>
            <w:r w:rsidR="006A2EB1" w:rsidRPr="006A2EB1">
              <w:t>Autre</w:t>
            </w:r>
          </w:p>
        </w:tc>
        <w:tc>
          <w:tcPr>
            <w:tcW w:w="4590" w:type="dxa"/>
            <w:tcBorders>
              <w:bottom w:val="single" w:sz="4" w:space="0" w:color="BFBFBF" w:themeColor="background1" w:themeShade="BF"/>
            </w:tcBorders>
            <w:vAlign w:val="center"/>
          </w:tcPr>
          <w:p w14:paraId="5A734328" w14:textId="158BD809" w:rsidR="006A2EB1" w:rsidRPr="003D7DBC" w:rsidRDefault="006A2EB1" w:rsidP="00011570">
            <w:pPr>
              <w:pStyle w:val="Textetableau"/>
            </w:pPr>
          </w:p>
        </w:tc>
      </w:tr>
      <w:tr w:rsidR="006A2EB1" w:rsidRPr="003D7DBC" w14:paraId="1952E6AB" w14:textId="77777777" w:rsidTr="00BF33B7">
        <w:trPr>
          <w:trHeight w:val="47"/>
        </w:trPr>
        <w:tc>
          <w:tcPr>
            <w:tcW w:w="4590" w:type="dxa"/>
            <w:vMerge/>
            <w:vAlign w:val="center"/>
          </w:tcPr>
          <w:p w14:paraId="5181C6A6" w14:textId="77777777" w:rsidR="006A2EB1" w:rsidRDefault="006A2EB1" w:rsidP="006A2EB1">
            <w:pPr>
              <w:pStyle w:val="Textetableau"/>
              <w:ind w:left="321" w:hanging="321"/>
            </w:pPr>
          </w:p>
        </w:tc>
        <w:tc>
          <w:tcPr>
            <w:tcW w:w="4590" w:type="dxa"/>
            <w:tcBorders>
              <w:top w:val="single" w:sz="4" w:space="0" w:color="BFBFBF" w:themeColor="background1" w:themeShade="BF"/>
            </w:tcBorders>
            <w:vAlign w:val="center"/>
          </w:tcPr>
          <w:p w14:paraId="7AAEA73E" w14:textId="1F0CDF3A" w:rsidR="006A2EB1" w:rsidRPr="003D7DBC" w:rsidRDefault="006A2EB1" w:rsidP="006A2EB1">
            <w:pPr>
              <w:pStyle w:val="Indicationtableau"/>
            </w:pPr>
            <w:r w:rsidRPr="00BF33B7">
              <w:rPr>
                <w:sz w:val="14"/>
                <w:szCs w:val="14"/>
              </w:rPr>
              <w:t>Précisez</w:t>
            </w:r>
          </w:p>
        </w:tc>
      </w:tr>
      <w:tr w:rsidR="003D7DBC" w:rsidRPr="003D7DBC" w14:paraId="666215DE" w14:textId="77777777" w:rsidTr="00011570">
        <w:trPr>
          <w:trHeight w:val="70"/>
        </w:trPr>
        <w:tc>
          <w:tcPr>
            <w:tcW w:w="9180" w:type="dxa"/>
            <w:gridSpan w:val="2"/>
            <w:shd w:val="clear" w:color="auto" w:fill="E7E6E6"/>
          </w:tcPr>
          <w:p w14:paraId="77CBF425" w14:textId="137E8E9E" w:rsidR="003D7DBC" w:rsidRPr="003D7DBC" w:rsidRDefault="0018496A" w:rsidP="00BA1A7D">
            <w:pPr>
              <w:pStyle w:val="Titretableau"/>
            </w:pPr>
            <w:r>
              <w:t>1</w:t>
            </w:r>
            <w:r w:rsidR="003D7DBC" w:rsidRPr="003D7DBC">
              <w:t>.3</w:t>
            </w:r>
            <w:r w:rsidR="003D7DBC" w:rsidRPr="003D7DBC">
              <w:tab/>
            </w:r>
            <w:r>
              <w:t>Titre exact du projet ou de l’infrastructure de recherche</w:t>
            </w:r>
          </w:p>
        </w:tc>
      </w:tr>
      <w:tr w:rsidR="003D7DBC" w:rsidRPr="003D7DBC" w14:paraId="4C985BE8" w14:textId="77777777" w:rsidTr="003D7DBC">
        <w:trPr>
          <w:trHeight w:val="388"/>
        </w:trPr>
        <w:tc>
          <w:tcPr>
            <w:tcW w:w="9180" w:type="dxa"/>
            <w:gridSpan w:val="2"/>
          </w:tcPr>
          <w:p w14:paraId="5BEDCB2D" w14:textId="0FB5367F" w:rsidR="003D7DBC" w:rsidRPr="003D7DBC" w:rsidRDefault="003D7DBC" w:rsidP="003D7DBC"/>
        </w:tc>
      </w:tr>
      <w:tr w:rsidR="0018496A" w:rsidRPr="003D7DBC" w14:paraId="54559007" w14:textId="77777777" w:rsidTr="006A6932">
        <w:trPr>
          <w:trHeight w:val="70"/>
        </w:trPr>
        <w:tc>
          <w:tcPr>
            <w:tcW w:w="9180" w:type="dxa"/>
            <w:gridSpan w:val="2"/>
            <w:shd w:val="clear" w:color="auto" w:fill="E7E6E6"/>
          </w:tcPr>
          <w:p w14:paraId="75298162" w14:textId="50024BCA" w:rsidR="0018496A" w:rsidRPr="003D7DBC" w:rsidRDefault="0018496A" w:rsidP="006A6932">
            <w:pPr>
              <w:pStyle w:val="Titretableau"/>
            </w:pPr>
            <w:r>
              <w:t>1</w:t>
            </w:r>
            <w:r w:rsidRPr="003D7DBC">
              <w:t>.</w:t>
            </w:r>
            <w:r>
              <w:t>4</w:t>
            </w:r>
            <w:r w:rsidRPr="003D7DBC">
              <w:tab/>
            </w:r>
            <w:r>
              <w:t>Déclaration initiale :</w:t>
            </w:r>
          </w:p>
        </w:tc>
      </w:tr>
      <w:tr w:rsidR="0018496A" w:rsidRPr="003D7DBC" w14:paraId="03EB91CB" w14:textId="77777777" w:rsidTr="0018496A">
        <w:trPr>
          <w:trHeight w:val="2143"/>
        </w:trPr>
        <w:tc>
          <w:tcPr>
            <w:tcW w:w="9180" w:type="dxa"/>
            <w:gridSpan w:val="2"/>
          </w:tcPr>
          <w:p w14:paraId="352C6A02" w14:textId="77777777" w:rsidR="0018496A" w:rsidRPr="003D7DBC" w:rsidRDefault="0018496A" w:rsidP="00310A60"/>
        </w:tc>
      </w:tr>
      <w:tr w:rsidR="0018496A" w:rsidRPr="003D7DBC" w14:paraId="7CD65124" w14:textId="77777777" w:rsidTr="006A6932">
        <w:trPr>
          <w:trHeight w:val="567"/>
        </w:trPr>
        <w:tc>
          <w:tcPr>
            <w:tcW w:w="4590" w:type="dxa"/>
            <w:tcBorders>
              <w:bottom w:val="single" w:sz="4" w:space="0" w:color="BFBFBF" w:themeColor="background1" w:themeShade="BF"/>
            </w:tcBorders>
            <w:vAlign w:val="center"/>
          </w:tcPr>
          <w:p w14:paraId="30634A49" w14:textId="77777777" w:rsidR="0018496A" w:rsidRPr="003D7DBC" w:rsidRDefault="0018496A" w:rsidP="006A6932">
            <w:pPr>
              <w:pStyle w:val="Textetableau"/>
              <w:jc w:val="center"/>
            </w:pPr>
          </w:p>
        </w:tc>
        <w:tc>
          <w:tcPr>
            <w:tcW w:w="4590" w:type="dxa"/>
            <w:tcBorders>
              <w:bottom w:val="single" w:sz="4" w:space="0" w:color="BFBFBF" w:themeColor="background1" w:themeShade="BF"/>
            </w:tcBorders>
            <w:vAlign w:val="center"/>
          </w:tcPr>
          <w:p w14:paraId="6C25AFCE" w14:textId="77777777" w:rsidR="0018496A" w:rsidRPr="003D7DBC" w:rsidRDefault="0018496A" w:rsidP="006A6932">
            <w:pPr>
              <w:pStyle w:val="Textetableau"/>
              <w:jc w:val="center"/>
            </w:pPr>
          </w:p>
        </w:tc>
      </w:tr>
      <w:tr w:rsidR="0018496A" w:rsidRPr="003D7DBC" w14:paraId="1DD89CA7" w14:textId="77777777" w:rsidTr="006A6932">
        <w:trPr>
          <w:trHeight w:val="221"/>
        </w:trPr>
        <w:tc>
          <w:tcPr>
            <w:tcW w:w="4590" w:type="dxa"/>
            <w:tcBorders>
              <w:top w:val="single" w:sz="4" w:space="0" w:color="BFBFBF" w:themeColor="background1" w:themeShade="BF"/>
            </w:tcBorders>
          </w:tcPr>
          <w:p w14:paraId="44F3D414" w14:textId="70619B9E" w:rsidR="0018496A" w:rsidRPr="00BF33B7" w:rsidRDefault="0018496A" w:rsidP="006A6932">
            <w:pPr>
              <w:pStyle w:val="Indicationtableau"/>
              <w:rPr>
                <w:sz w:val="14"/>
                <w:szCs w:val="14"/>
              </w:rPr>
            </w:pPr>
            <w:r>
              <w:rPr>
                <w:sz w:val="14"/>
                <w:szCs w:val="14"/>
              </w:rPr>
              <w:t>Date</w:t>
            </w:r>
          </w:p>
        </w:tc>
        <w:tc>
          <w:tcPr>
            <w:tcW w:w="4590" w:type="dxa"/>
            <w:tcBorders>
              <w:top w:val="single" w:sz="4" w:space="0" w:color="BFBFBF" w:themeColor="background1" w:themeShade="BF"/>
            </w:tcBorders>
          </w:tcPr>
          <w:p w14:paraId="591BE2CC" w14:textId="3026DDEB" w:rsidR="0018496A" w:rsidRPr="00BF33B7" w:rsidRDefault="0018496A" w:rsidP="006A6932">
            <w:pPr>
              <w:pStyle w:val="Textetableau"/>
              <w:spacing w:before="0" w:after="0"/>
              <w:jc w:val="center"/>
              <w:rPr>
                <w:sz w:val="14"/>
                <w:szCs w:val="14"/>
              </w:rPr>
            </w:pPr>
            <w:r>
              <w:rPr>
                <w:sz w:val="14"/>
                <w:szCs w:val="14"/>
              </w:rPr>
              <w:t>Initiales de la personne déclarante</w:t>
            </w:r>
          </w:p>
        </w:tc>
      </w:tr>
    </w:tbl>
    <w:p w14:paraId="3E5A84FA" w14:textId="4D718016" w:rsidR="0018496A" w:rsidRDefault="0018496A" w:rsidP="0018496A">
      <w:pPr>
        <w:jc w:val="both"/>
      </w:pPr>
      <w:r>
        <w:lastRenderedPageBreak/>
        <w:t xml:space="preserve">Pour aider à la compréhension de ce qui est susceptible de constituer un conflit d’intérêts et de nécessiter une déclaration en lien avec l’application de la </w:t>
      </w:r>
      <w:hyperlink r:id="rId10" w:history="1">
        <w:r w:rsidRPr="00511453">
          <w:rPr>
            <w:rStyle w:val="Hyperlien"/>
            <w:i/>
            <w:iCs/>
          </w:rPr>
          <w:t>Politique de conduite responsable en recherche de l’ENAP</w:t>
        </w:r>
      </w:hyperlink>
      <w:r>
        <w:rPr>
          <w:i/>
          <w:iCs/>
        </w:rPr>
        <w:t xml:space="preserve"> </w:t>
      </w:r>
      <w:r w:rsidRPr="0018496A">
        <w:t xml:space="preserve">(ci-après Politique), </w:t>
      </w:r>
      <w:r>
        <w:t xml:space="preserve">voici quelques exemples. </w:t>
      </w:r>
    </w:p>
    <w:p w14:paraId="13D1325C" w14:textId="35093C49" w:rsidR="0018496A" w:rsidRDefault="0018496A" w:rsidP="0018496A">
      <w:pPr>
        <w:jc w:val="both"/>
      </w:pPr>
      <w:r>
        <w:t>Par ailleurs, aux fins d’évaluer la présence ou l’absence d’un conflit d’intérêts, l’expression « son entreprise » réfère à toute entreprise pour laquelle la personne concernée exerce un rôle de dirigeant ou de dirigeante, de cadre ou d’administratrice et d’administrateur ou détient plus de 10 % des actions.</w:t>
      </w:r>
    </w:p>
    <w:p w14:paraId="639C66A1" w14:textId="222C6D91" w:rsidR="0018496A" w:rsidRDefault="0018496A" w:rsidP="0018496A">
      <w:pPr>
        <w:jc w:val="both"/>
      </w:pPr>
      <w:r>
        <w:t>Constitue notamment un conflit d’intérêts le cas où une personne visée par la présente Politique, son entreprise ou, à sa connaissance, une personne faisant partie de ses proches :</w:t>
      </w:r>
    </w:p>
    <w:p w14:paraId="021A1837" w14:textId="7FF26819" w:rsidR="0018496A" w:rsidRDefault="0018496A" w:rsidP="0018496A">
      <w:pPr>
        <w:pStyle w:val="Paragraphedeliste"/>
        <w:numPr>
          <w:ilvl w:val="0"/>
          <w:numId w:val="10"/>
        </w:numPr>
        <w:ind w:left="567" w:hanging="283"/>
        <w:jc w:val="both"/>
      </w:pPr>
      <w:proofErr w:type="gramStart"/>
      <w:r>
        <w:t>bénéficie</w:t>
      </w:r>
      <w:proofErr w:type="gramEnd"/>
      <w:r>
        <w:t xml:space="preserve"> ou est susceptible de bénéficier ou de profiter d’un avantage financier de la part d’un </w:t>
      </w:r>
      <w:r w:rsidR="00530650">
        <w:t>tiers</w:t>
      </w:r>
      <w:r>
        <w:t xml:space="preserve"> (individu ou entreprise) dont les activités sont liées à ses obligations ou activités en tant que chercheuse, chercheur ou personnel de recherche de l’ENAP;</w:t>
      </w:r>
    </w:p>
    <w:p w14:paraId="3E1FB4C5" w14:textId="09FAA8C5" w:rsidR="0018496A" w:rsidRDefault="0018496A" w:rsidP="0018496A">
      <w:pPr>
        <w:pStyle w:val="Paragraphedeliste"/>
        <w:numPr>
          <w:ilvl w:val="0"/>
          <w:numId w:val="10"/>
        </w:numPr>
        <w:ind w:left="567" w:hanging="283"/>
        <w:jc w:val="both"/>
      </w:pPr>
      <w:proofErr w:type="gramStart"/>
      <w:r>
        <w:t>est</w:t>
      </w:r>
      <w:proofErr w:type="gramEnd"/>
      <w:r>
        <w:t xml:space="preserve"> ou sera en position d’influencer ou de jouer un rôle dans une relation quelconque entre l’ENAP et un tiers pour qui elle-même ou son entreprise est susceptible de fournir des services professionnels ou </w:t>
      </w:r>
      <w:r w:rsidR="00530650">
        <w:t xml:space="preserve">de </w:t>
      </w:r>
      <w:r>
        <w:t xml:space="preserve">négocier d’autres affaires; </w:t>
      </w:r>
    </w:p>
    <w:p w14:paraId="6166CBA6" w14:textId="46266E34" w:rsidR="0018496A" w:rsidRDefault="0018496A" w:rsidP="0018496A">
      <w:pPr>
        <w:pStyle w:val="Paragraphedeliste"/>
        <w:numPr>
          <w:ilvl w:val="0"/>
          <w:numId w:val="10"/>
        </w:numPr>
        <w:ind w:left="567" w:hanging="283"/>
        <w:jc w:val="both"/>
      </w:pPr>
      <w:proofErr w:type="gramStart"/>
      <w:r>
        <w:t>occupe</w:t>
      </w:r>
      <w:proofErr w:type="gramEnd"/>
      <w:r>
        <w:t xml:space="preserve"> ou occupera un poste de gestion ou de membre d’un conseil d’administration ou d’un conseil de direction d’une entreprise ou d’un organisme externe dont les activités sont liées à ses activités de recherche;</w:t>
      </w:r>
    </w:p>
    <w:p w14:paraId="3F9F873B" w14:textId="7DA77A6E" w:rsidR="0018496A" w:rsidRDefault="0018496A" w:rsidP="0018496A">
      <w:pPr>
        <w:pStyle w:val="Paragraphedeliste"/>
        <w:numPr>
          <w:ilvl w:val="0"/>
          <w:numId w:val="10"/>
        </w:numPr>
        <w:ind w:left="567" w:hanging="283"/>
        <w:jc w:val="both"/>
      </w:pPr>
      <w:proofErr w:type="gramStart"/>
      <w:r>
        <w:t>oriente</w:t>
      </w:r>
      <w:proofErr w:type="gramEnd"/>
      <w:r>
        <w:t xml:space="preserve"> ses activités de recherche de manière à tirer profit, à des fins personnelles ou au profit d’un tiers, de biens ou d’avantages d’une organisation extérieure ou dans laquelle elle a des intérêts directs ou indirects, sans égard aux droits de l’ENAP;</w:t>
      </w:r>
    </w:p>
    <w:p w14:paraId="6613B9CC" w14:textId="7EE182FA" w:rsidR="0018496A" w:rsidRDefault="0018496A" w:rsidP="0018496A">
      <w:pPr>
        <w:pStyle w:val="Paragraphedeliste"/>
        <w:numPr>
          <w:ilvl w:val="0"/>
          <w:numId w:val="10"/>
        </w:numPr>
        <w:ind w:left="567" w:hanging="283"/>
        <w:jc w:val="both"/>
      </w:pPr>
      <w:proofErr w:type="gramStart"/>
      <w:r>
        <w:t>oriente</w:t>
      </w:r>
      <w:proofErr w:type="gramEnd"/>
      <w:r>
        <w:t xml:space="preserve"> des étudiantes</w:t>
      </w:r>
      <w:r w:rsidR="00530650">
        <w:t xml:space="preserve"> ou des étudiants</w:t>
      </w:r>
      <w:r>
        <w:t xml:space="preserve"> ou leur fait exécuter des travaux dictés davantage par la recherche d’un avantage personnel plutôt qu’en fonction de leur formation;</w:t>
      </w:r>
    </w:p>
    <w:p w14:paraId="1DCBBF5F" w14:textId="7487F0DE" w:rsidR="0018496A" w:rsidRDefault="0018496A" w:rsidP="0018496A">
      <w:pPr>
        <w:pStyle w:val="Paragraphedeliste"/>
        <w:numPr>
          <w:ilvl w:val="0"/>
          <w:numId w:val="10"/>
        </w:numPr>
        <w:ind w:left="567" w:hanging="283"/>
        <w:jc w:val="both"/>
      </w:pPr>
      <w:proofErr w:type="gramStart"/>
      <w:r>
        <w:t>participe</w:t>
      </w:r>
      <w:proofErr w:type="gramEnd"/>
      <w:r>
        <w:t xml:space="preserve"> à un processus décisionnel de l’ENAP ou d’un organisme externe, notamment au sein d’un comité d’attribution de financement ou d’un comité d’évaluation de manuscrits, de thèses ou de mémoires, de façon à en retirer un avantage personnel (directement ou indirectement) ou à l’influencer en ce sens;</w:t>
      </w:r>
    </w:p>
    <w:p w14:paraId="2C796772" w14:textId="730B07A2" w:rsidR="0018496A" w:rsidRDefault="0018496A" w:rsidP="0018496A">
      <w:pPr>
        <w:pStyle w:val="Paragraphedeliste"/>
        <w:numPr>
          <w:ilvl w:val="0"/>
          <w:numId w:val="10"/>
        </w:numPr>
        <w:ind w:left="567" w:hanging="283"/>
        <w:jc w:val="both"/>
      </w:pPr>
      <w:proofErr w:type="gramStart"/>
      <w:r>
        <w:t>favorise</w:t>
      </w:r>
      <w:proofErr w:type="gramEnd"/>
      <w:r>
        <w:t xml:space="preserve"> ou discrédite les résultats ou les hypothèses de recherche d’une autre personne pour en retirer un avantage scientifique personnel ou en faire bénéficier indûment une autre personne;</w:t>
      </w:r>
    </w:p>
    <w:p w14:paraId="48824247" w14:textId="5A2D3357" w:rsidR="0018496A" w:rsidRDefault="0018496A" w:rsidP="0018496A">
      <w:pPr>
        <w:pStyle w:val="Paragraphedeliste"/>
        <w:numPr>
          <w:ilvl w:val="0"/>
          <w:numId w:val="10"/>
        </w:numPr>
        <w:ind w:left="567" w:hanging="283"/>
        <w:jc w:val="both"/>
      </w:pPr>
      <w:proofErr w:type="gramStart"/>
      <w:r>
        <w:t>utilise</w:t>
      </w:r>
      <w:proofErr w:type="gramEnd"/>
      <w:r>
        <w:t>, à des fins personnelles, contre rémunération ou autres avantages, le nom ou le logo de l’ENAP ou prétend la représenter sans avoir obtenu préalablement une autorisation écrite expresse à cet effet;</w:t>
      </w:r>
    </w:p>
    <w:p w14:paraId="48356AAB" w14:textId="7404E78C" w:rsidR="0018496A" w:rsidRDefault="0018496A" w:rsidP="0018496A">
      <w:pPr>
        <w:pStyle w:val="Paragraphedeliste"/>
        <w:numPr>
          <w:ilvl w:val="0"/>
          <w:numId w:val="10"/>
        </w:numPr>
        <w:ind w:left="567" w:hanging="283"/>
        <w:jc w:val="both"/>
      </w:pPr>
      <w:proofErr w:type="gramStart"/>
      <w:r>
        <w:t>embauche</w:t>
      </w:r>
      <w:proofErr w:type="gramEnd"/>
      <w:r>
        <w:t xml:space="preserve"> des proches ou des associés dont le salaire est versé à partir de ses fonds de recherche sans autorisation préalable de l’ENAP;</w:t>
      </w:r>
    </w:p>
    <w:p w14:paraId="023E909D" w14:textId="2BB6A669" w:rsidR="0018496A" w:rsidRDefault="0018496A" w:rsidP="0018496A">
      <w:pPr>
        <w:pStyle w:val="Paragraphedeliste"/>
        <w:numPr>
          <w:ilvl w:val="0"/>
          <w:numId w:val="10"/>
        </w:numPr>
        <w:ind w:left="567" w:hanging="283"/>
        <w:jc w:val="both"/>
      </w:pPr>
      <w:proofErr w:type="gramStart"/>
      <w:r>
        <w:t>accepte</w:t>
      </w:r>
      <w:proofErr w:type="gramEnd"/>
      <w:r>
        <w:t>, pour son usage personnel, des cadeaux, des voyages ou des services ou tout autre bénéfice de la part de personnes ou d’entreprises faisant affaire avec l’ENAP.</w:t>
      </w:r>
    </w:p>
    <w:p w14:paraId="19B10FAA" w14:textId="4DBDBF7F" w:rsidR="00530650" w:rsidRPr="00530650" w:rsidRDefault="00530650" w:rsidP="00530650">
      <w:pPr>
        <w:pStyle w:val="Titre1"/>
        <w:pageBreakBefore/>
        <w:spacing w:before="240"/>
        <w:ind w:left="425" w:hanging="425"/>
      </w:pPr>
      <w:r>
        <w:lastRenderedPageBreak/>
        <w:t>2</w:t>
      </w:r>
      <w:r w:rsidR="003D7DBC">
        <w:t>.</w:t>
      </w:r>
      <w:r w:rsidR="003D7DBC">
        <w:tab/>
      </w:r>
      <w:r>
        <w:t>Description de la situation</w:t>
      </w:r>
    </w:p>
    <w:tbl>
      <w:tblPr>
        <w:tblW w:w="9138"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5"/>
        <w:gridCol w:w="7655"/>
        <w:gridCol w:w="958"/>
      </w:tblGrid>
      <w:tr w:rsidR="00530650" w:rsidRPr="003D7DBC" w14:paraId="7E07FFC8" w14:textId="77777777" w:rsidTr="00930650">
        <w:trPr>
          <w:trHeight w:val="52"/>
          <w:tblHeader/>
        </w:trPr>
        <w:tc>
          <w:tcPr>
            <w:tcW w:w="8180" w:type="dxa"/>
            <w:gridSpan w:val="2"/>
            <w:shd w:val="clear" w:color="auto" w:fill="E7E6E6"/>
          </w:tcPr>
          <w:p w14:paraId="10FC9E8E" w14:textId="13FD0366" w:rsidR="00530650" w:rsidRPr="003D7DBC" w:rsidRDefault="00894282" w:rsidP="00BA1A7D">
            <w:pPr>
              <w:pStyle w:val="Titretableau"/>
            </w:pPr>
            <w:r>
              <w:t>2.1</w:t>
            </w:r>
            <w:r>
              <w:tab/>
            </w:r>
            <w:r w:rsidR="00530650">
              <w:t xml:space="preserve">Cochez et posez vos initiales sur </w:t>
            </w:r>
            <w:r>
              <w:t>la</w:t>
            </w:r>
            <w:r w:rsidR="00530650">
              <w:t xml:space="preserve"> situation qui s’applique à vous.</w:t>
            </w:r>
          </w:p>
        </w:tc>
        <w:tc>
          <w:tcPr>
            <w:tcW w:w="958" w:type="dxa"/>
            <w:shd w:val="clear" w:color="auto" w:fill="E7E6E6"/>
          </w:tcPr>
          <w:p w14:paraId="3C28A328" w14:textId="4186252D" w:rsidR="00530650" w:rsidRPr="003D7DBC" w:rsidRDefault="00530650" w:rsidP="00011570">
            <w:pPr>
              <w:pStyle w:val="Titretableau"/>
            </w:pPr>
            <w:r>
              <w:t>Initiales</w:t>
            </w:r>
          </w:p>
        </w:tc>
      </w:tr>
      <w:tr w:rsidR="003D7DBC" w:rsidRPr="003D7DBC" w14:paraId="4055EB70" w14:textId="77777777" w:rsidTr="00894282">
        <w:trPr>
          <w:trHeight w:val="390"/>
        </w:trPr>
        <w:tc>
          <w:tcPr>
            <w:tcW w:w="525" w:type="dxa"/>
          </w:tcPr>
          <w:p w14:paraId="13EC9C16" w14:textId="5A88309B" w:rsidR="003D7DBC" w:rsidRPr="003D7DBC" w:rsidRDefault="00FB2A97" w:rsidP="00894282">
            <w:pPr>
              <w:pStyle w:val="Textetableau"/>
              <w:spacing w:before="160"/>
              <w:ind w:left="321" w:hanging="321"/>
              <w:jc w:val="center"/>
            </w:pPr>
            <w:sdt>
              <w:sdtPr>
                <w:id w:val="-421178683"/>
                <w14:checkbox>
                  <w14:checked w14:val="0"/>
                  <w14:checkedState w14:val="2612" w14:font="MS Gothic"/>
                  <w14:uncheckedState w14:val="2610" w14:font="MS Gothic"/>
                </w14:checkbox>
              </w:sdtPr>
              <w:sdtEndPr/>
              <w:sdtContent>
                <w:r w:rsidR="00530650" w:rsidRPr="00CB66E7">
                  <w:rPr>
                    <w:rFonts w:hint="eastAsia"/>
                  </w:rPr>
                  <w:t>☐</w:t>
                </w:r>
              </w:sdtContent>
            </w:sdt>
          </w:p>
        </w:tc>
        <w:tc>
          <w:tcPr>
            <w:tcW w:w="7655" w:type="dxa"/>
          </w:tcPr>
          <w:p w14:paraId="772CB85A" w14:textId="1F8AE512" w:rsidR="003D7DBC" w:rsidRPr="003D7DBC" w:rsidRDefault="00530650" w:rsidP="003D7DBC">
            <w:r w:rsidRPr="00530650">
              <w:t>Je, soussigné(e) déclare ne pas être en situation de conflit d’intérêts réel, potentiel ou apparent</w:t>
            </w:r>
            <w:r w:rsidR="00894282">
              <w:t xml:space="preserve"> (passez à la section</w:t>
            </w:r>
            <w:r w:rsidR="001A360F">
              <w:t> </w:t>
            </w:r>
            <w:r w:rsidR="00894282">
              <w:t>3).</w:t>
            </w:r>
          </w:p>
        </w:tc>
        <w:tc>
          <w:tcPr>
            <w:tcW w:w="958" w:type="dxa"/>
          </w:tcPr>
          <w:p w14:paraId="09A95606" w14:textId="77777777" w:rsidR="003D7DBC" w:rsidRPr="003D7DBC" w:rsidRDefault="003D7DBC" w:rsidP="003D7DBC"/>
        </w:tc>
      </w:tr>
      <w:tr w:rsidR="003D7DBC" w:rsidRPr="003D7DBC" w14:paraId="0F0C1046" w14:textId="77777777" w:rsidTr="00894282">
        <w:trPr>
          <w:trHeight w:val="388"/>
        </w:trPr>
        <w:tc>
          <w:tcPr>
            <w:tcW w:w="525" w:type="dxa"/>
          </w:tcPr>
          <w:p w14:paraId="3B35F790" w14:textId="6BDF6BD2" w:rsidR="003D7DBC" w:rsidRPr="003D7DBC" w:rsidRDefault="00FB2A97" w:rsidP="00894282">
            <w:pPr>
              <w:pStyle w:val="Textetableau"/>
              <w:spacing w:before="160"/>
              <w:ind w:left="321" w:hanging="321"/>
              <w:jc w:val="center"/>
            </w:pPr>
            <w:sdt>
              <w:sdtPr>
                <w:id w:val="1803191920"/>
                <w14:checkbox>
                  <w14:checked w14:val="0"/>
                  <w14:checkedState w14:val="2612" w14:font="MS Gothic"/>
                  <w14:uncheckedState w14:val="2610" w14:font="MS Gothic"/>
                </w14:checkbox>
              </w:sdtPr>
              <w:sdtEndPr/>
              <w:sdtContent>
                <w:r w:rsidR="00530650" w:rsidRPr="00CB66E7">
                  <w:rPr>
                    <w:rFonts w:hint="eastAsia"/>
                  </w:rPr>
                  <w:t>☐</w:t>
                </w:r>
              </w:sdtContent>
            </w:sdt>
          </w:p>
        </w:tc>
        <w:tc>
          <w:tcPr>
            <w:tcW w:w="7655" w:type="dxa"/>
          </w:tcPr>
          <w:p w14:paraId="20671AEB" w14:textId="06D4D613" w:rsidR="003D7DBC" w:rsidRPr="003D7DBC" w:rsidRDefault="00530650" w:rsidP="00894282">
            <w:r>
              <w:t>Je, soussign</w:t>
            </w:r>
            <w:r w:rsidRPr="00894282">
              <w:t>é</w:t>
            </w:r>
            <w:r>
              <w:t xml:space="preserve">(e) estime </w:t>
            </w:r>
            <w:r w:rsidRPr="00894282">
              <w:t>ê</w:t>
            </w:r>
            <w:r>
              <w:t>tre en situation de conflit d</w:t>
            </w:r>
            <w:r w:rsidRPr="00894282">
              <w:t>’</w:t>
            </w:r>
            <w:r>
              <w:t>int</w:t>
            </w:r>
            <w:r w:rsidRPr="00894282">
              <w:t>é</w:t>
            </w:r>
            <w:r>
              <w:t>r</w:t>
            </w:r>
            <w:r w:rsidRPr="00894282">
              <w:t>ê</w:t>
            </w:r>
            <w:r>
              <w:t>ts r</w:t>
            </w:r>
            <w:r w:rsidRPr="00894282">
              <w:t>é</w:t>
            </w:r>
            <w:r>
              <w:t xml:space="preserve">el, potentiel ou apparent pour les raisons </w:t>
            </w:r>
            <w:r w:rsidRPr="00894282">
              <w:t>é</w:t>
            </w:r>
            <w:r>
              <w:t>voqu</w:t>
            </w:r>
            <w:r w:rsidRPr="00894282">
              <w:t>é</w:t>
            </w:r>
            <w:r>
              <w:t>es plus bas</w:t>
            </w:r>
            <w:r w:rsidR="00894282">
              <w:t>.</w:t>
            </w:r>
          </w:p>
        </w:tc>
        <w:tc>
          <w:tcPr>
            <w:tcW w:w="958" w:type="dxa"/>
          </w:tcPr>
          <w:p w14:paraId="2E80676A" w14:textId="77777777" w:rsidR="003D7DBC" w:rsidRPr="003D7DBC" w:rsidRDefault="003D7DBC" w:rsidP="003D7DBC"/>
        </w:tc>
      </w:tr>
    </w:tbl>
    <w:p w14:paraId="2E255B8A" w14:textId="7D7F56F3" w:rsidR="00894282" w:rsidRDefault="00894282" w:rsidP="00894282">
      <w:r>
        <w:t>Si vous estimez être en situation de conflit d’intérêts, explicitez, en tenant compte des paramètres suivants.</w:t>
      </w:r>
    </w:p>
    <w:p w14:paraId="6A357F4B" w14:textId="77777777" w:rsidR="00894282" w:rsidRDefault="00894282" w:rsidP="00894282">
      <w:r>
        <w:t>Si ces motifs impliquent des relations avec des proches, des tiers ou des entreprises, précisez toutes les informations pertinentes, notamment :</w:t>
      </w:r>
    </w:p>
    <w:p w14:paraId="216148FF" w14:textId="77777777" w:rsidR="00894282" w:rsidRDefault="00894282" w:rsidP="00894282">
      <w:pPr>
        <w:pStyle w:val="Paragraphedeliste"/>
        <w:numPr>
          <w:ilvl w:val="0"/>
          <w:numId w:val="10"/>
        </w:numPr>
        <w:ind w:left="567" w:hanging="283"/>
        <w:jc w:val="both"/>
      </w:pPr>
      <w:proofErr w:type="gramStart"/>
      <w:r>
        <w:t>nom</w:t>
      </w:r>
      <w:proofErr w:type="gramEnd"/>
      <w:r>
        <w:t xml:space="preserve"> des proches, des tiers ou des entreprises concernés;</w:t>
      </w:r>
    </w:p>
    <w:p w14:paraId="2C3A35EE" w14:textId="77777777" w:rsidR="00894282" w:rsidRDefault="00894282" w:rsidP="00894282">
      <w:pPr>
        <w:pStyle w:val="Paragraphedeliste"/>
        <w:numPr>
          <w:ilvl w:val="0"/>
          <w:numId w:val="10"/>
        </w:numPr>
        <w:ind w:left="567" w:hanging="283"/>
        <w:jc w:val="both"/>
      </w:pPr>
      <w:proofErr w:type="gramStart"/>
      <w:r>
        <w:t>relations</w:t>
      </w:r>
      <w:proofErr w:type="gramEnd"/>
      <w:r>
        <w:t xml:space="preserve"> avec ces derniers et nature de leur implication;</w:t>
      </w:r>
    </w:p>
    <w:p w14:paraId="5033B663" w14:textId="77777777" w:rsidR="00894282" w:rsidRDefault="00894282" w:rsidP="00894282">
      <w:pPr>
        <w:pStyle w:val="Paragraphedeliste"/>
        <w:numPr>
          <w:ilvl w:val="0"/>
          <w:numId w:val="10"/>
        </w:numPr>
        <w:ind w:left="567" w:hanging="283"/>
        <w:jc w:val="both"/>
      </w:pPr>
      <w:proofErr w:type="gramStart"/>
      <w:r>
        <w:t>détails</w:t>
      </w:r>
      <w:proofErr w:type="gramEnd"/>
      <w:r>
        <w:t xml:space="preserve"> concernant les avantages financiers pertinents (droit de propriété, actions, honoraires, compensations financières, etc.);</w:t>
      </w:r>
    </w:p>
    <w:p w14:paraId="6AE8E661" w14:textId="77777777" w:rsidR="00894282" w:rsidRDefault="00894282" w:rsidP="00894282">
      <w:pPr>
        <w:pStyle w:val="Paragraphedeliste"/>
        <w:numPr>
          <w:ilvl w:val="0"/>
          <w:numId w:val="10"/>
        </w:numPr>
        <w:ind w:left="567" w:hanging="283"/>
        <w:jc w:val="both"/>
      </w:pPr>
      <w:proofErr w:type="gramStart"/>
      <w:r>
        <w:t>nature</w:t>
      </w:r>
      <w:proofErr w:type="gramEnd"/>
      <w:r>
        <w:t xml:space="preserve"> de vos activités et rémunération associée (cela inclut notamment toute participation à un conseil d’administration ou à un conseil de direction);</w:t>
      </w:r>
    </w:p>
    <w:p w14:paraId="03DAFF18" w14:textId="77777777" w:rsidR="00894282" w:rsidRDefault="00894282" w:rsidP="00894282">
      <w:pPr>
        <w:pStyle w:val="Paragraphedeliste"/>
        <w:numPr>
          <w:ilvl w:val="0"/>
          <w:numId w:val="10"/>
        </w:numPr>
        <w:ind w:left="567" w:hanging="283"/>
        <w:jc w:val="both"/>
      </w:pPr>
      <w:proofErr w:type="gramStart"/>
      <w:r>
        <w:t>détails</w:t>
      </w:r>
      <w:proofErr w:type="gramEnd"/>
      <w:r>
        <w:t xml:space="preserve"> concernant l’utilisation projetée ou anticipée des ressources de l’École.</w:t>
      </w:r>
    </w:p>
    <w:p w14:paraId="39B06AAC" w14:textId="1E0943FC" w:rsidR="00894282" w:rsidRDefault="00894282" w:rsidP="00894282">
      <w:r>
        <w:t xml:space="preserve">La </w:t>
      </w:r>
      <w:r w:rsidRPr="00894282">
        <w:rPr>
          <w:i/>
          <w:iCs/>
        </w:rPr>
        <w:t>Loi sur l’accès aux documents des organismes publics et sur la protection des renseignements personnels</w:t>
      </w:r>
      <w:r>
        <w:t xml:space="preserve"> (RLRQ, chapitre</w:t>
      </w:r>
      <w:r w:rsidR="001A360F">
        <w:t> </w:t>
      </w:r>
      <w:r>
        <w:t>A-2.1) comporte des restrictions concernant la collecte de renseignements personnels. Si, pour remplir votre déclaration, il s’avère nécessaire de fournir des précisions sur les intérêts d’une autre personne, de telles informations doivent provenir directement de cette personne et cette dernière doit en attester en complétant la section</w:t>
      </w:r>
      <w:r w:rsidR="001A360F">
        <w:t> </w:t>
      </w:r>
      <w:r>
        <w:t>4.</w:t>
      </w:r>
    </w:p>
    <w:tbl>
      <w:tblPr>
        <w:tblW w:w="9138"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38"/>
      </w:tblGrid>
      <w:tr w:rsidR="00894282" w:rsidRPr="003D7DBC" w14:paraId="4045F7C8" w14:textId="77777777" w:rsidTr="004B6FF1">
        <w:trPr>
          <w:trHeight w:val="52"/>
          <w:tblHeader/>
        </w:trPr>
        <w:tc>
          <w:tcPr>
            <w:tcW w:w="9138" w:type="dxa"/>
            <w:shd w:val="clear" w:color="auto" w:fill="E7E6E6"/>
          </w:tcPr>
          <w:p w14:paraId="325349E0" w14:textId="3EFFEA99" w:rsidR="00894282" w:rsidRPr="003D7DBC" w:rsidRDefault="00894282" w:rsidP="006A6932">
            <w:pPr>
              <w:pStyle w:val="Titretableau"/>
            </w:pPr>
            <w:r>
              <w:t>2.2</w:t>
            </w:r>
            <w:r>
              <w:tab/>
              <w:t>Explications. Veuillez joindre des pages supplémentaires au besoin</w:t>
            </w:r>
          </w:p>
        </w:tc>
      </w:tr>
      <w:tr w:rsidR="00894282" w:rsidRPr="003D7DBC" w14:paraId="43321FB5" w14:textId="77777777" w:rsidTr="00894282">
        <w:trPr>
          <w:trHeight w:val="4867"/>
        </w:trPr>
        <w:tc>
          <w:tcPr>
            <w:tcW w:w="9138" w:type="dxa"/>
          </w:tcPr>
          <w:p w14:paraId="42B209E3" w14:textId="77777777" w:rsidR="00894282" w:rsidRPr="003D7DBC" w:rsidRDefault="00894282" w:rsidP="003D7DBC"/>
        </w:tc>
      </w:tr>
    </w:tbl>
    <w:p w14:paraId="6F53ADD2" w14:textId="69FE2774" w:rsidR="00CB66E7" w:rsidRDefault="00894282" w:rsidP="003D7DBC">
      <w:pPr>
        <w:pStyle w:val="Titre1"/>
      </w:pPr>
      <w:r>
        <w:lastRenderedPageBreak/>
        <w:t>3</w:t>
      </w:r>
      <w:r w:rsidR="00BF33B7">
        <w:t>.</w:t>
      </w:r>
      <w:r w:rsidR="00BF33B7">
        <w:tab/>
      </w:r>
      <w:r w:rsidR="002008D9" w:rsidRPr="002008D9">
        <w:t>Déclaration et signature de la personne qui déclare</w:t>
      </w:r>
    </w:p>
    <w:p w14:paraId="3BDF3BA6" w14:textId="77777777" w:rsidR="002008D9" w:rsidRDefault="002008D9" w:rsidP="002008D9">
      <w:pPr>
        <w:jc w:val="both"/>
      </w:pPr>
      <w:r>
        <w:t xml:space="preserve">Je déclare avoir lu la </w:t>
      </w:r>
      <w:r w:rsidRPr="002008D9">
        <w:rPr>
          <w:i/>
          <w:iCs/>
        </w:rPr>
        <w:t>Politique de conduite responsable en recherche de l’ENAP</w:t>
      </w:r>
      <w:r>
        <w:t xml:space="preserve"> ainsi que les annexes qui s’y rattachent.</w:t>
      </w:r>
    </w:p>
    <w:p w14:paraId="6A18D0E2" w14:textId="62901070" w:rsidR="002008D9" w:rsidRDefault="002008D9" w:rsidP="002008D9">
      <w:pPr>
        <w:jc w:val="both"/>
      </w:pPr>
      <w:r>
        <w:t xml:space="preserve">Je comprends que les informations fournies dans la présente « Déclaration de conflit d’intérêts » sont requises pour des fins d’application de cette politique et que les renseignements personnels qu’elle contient sont protégés par la </w:t>
      </w:r>
      <w:r w:rsidRPr="002008D9">
        <w:rPr>
          <w:i/>
          <w:iCs/>
        </w:rPr>
        <w:t>Loi sur l’accès aux documents des organismes publics et sur la protection des renseignements personnels</w:t>
      </w:r>
      <w:r>
        <w:t xml:space="preserve"> (RLRQ, chapitre</w:t>
      </w:r>
      <w:r w:rsidR="001A360F">
        <w:t> </w:t>
      </w:r>
      <w:r>
        <w:t>A-2.1).</w:t>
      </w:r>
    </w:p>
    <w:p w14:paraId="4C83EA39" w14:textId="77777777" w:rsidR="002008D9" w:rsidRDefault="002008D9" w:rsidP="002008D9">
      <w:pPr>
        <w:jc w:val="both"/>
      </w:pPr>
      <w:r>
        <w:t>Je consens à leur utilisation aux seules fins de déterminer s’il existe ou non une situation réelle, potentielle ou apparente de conflit d’intérêts.</w:t>
      </w:r>
    </w:p>
    <w:p w14:paraId="57DF362E" w14:textId="2766C1D6" w:rsidR="002008D9" w:rsidRPr="003D7DBC" w:rsidRDefault="002008D9" w:rsidP="00A24FF9">
      <w:pPr>
        <w:spacing w:after="0"/>
        <w:jc w:val="both"/>
      </w:pPr>
      <w:r>
        <w:t>Dans l’éventualité où la diffusion de certaines informations sera jugée appropriée pour gérer un conflit déclaré, je comprends que je serai consulté(e) et que j’aurai l’occasion de donner un consentement éclairé.</w:t>
      </w: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111"/>
        <w:gridCol w:w="480"/>
        <w:gridCol w:w="3625"/>
      </w:tblGrid>
      <w:tr w:rsidR="002008D9" w14:paraId="7FAF1F83" w14:textId="77777777" w:rsidTr="006A6932">
        <w:tc>
          <w:tcPr>
            <w:tcW w:w="993" w:type="dxa"/>
            <w:vAlign w:val="bottom"/>
          </w:tcPr>
          <w:p w14:paraId="292E5F8C" w14:textId="77777777" w:rsidR="002008D9" w:rsidRDefault="002008D9" w:rsidP="00A24FF9">
            <w:pPr>
              <w:spacing w:after="100" w:afterAutospacing="1"/>
            </w:pPr>
            <w:r>
              <w:t xml:space="preserve">Signé à </w:t>
            </w:r>
          </w:p>
        </w:tc>
        <w:tc>
          <w:tcPr>
            <w:tcW w:w="4111" w:type="dxa"/>
            <w:tcBorders>
              <w:bottom w:val="single" w:sz="4" w:space="0" w:color="auto"/>
            </w:tcBorders>
            <w:vAlign w:val="bottom"/>
          </w:tcPr>
          <w:p w14:paraId="731459B8" w14:textId="77777777" w:rsidR="002008D9" w:rsidRDefault="002008D9" w:rsidP="006A6932">
            <w:pPr>
              <w:spacing w:after="100" w:afterAutospacing="1"/>
            </w:pPr>
          </w:p>
        </w:tc>
        <w:tc>
          <w:tcPr>
            <w:tcW w:w="480" w:type="dxa"/>
            <w:vAlign w:val="bottom"/>
          </w:tcPr>
          <w:p w14:paraId="6EC2DC34" w14:textId="77777777" w:rsidR="002008D9" w:rsidRDefault="002008D9" w:rsidP="006A6932">
            <w:pPr>
              <w:spacing w:after="100" w:afterAutospacing="1"/>
            </w:pPr>
            <w:r>
              <w:t>, le</w:t>
            </w:r>
          </w:p>
        </w:tc>
        <w:tc>
          <w:tcPr>
            <w:tcW w:w="3625" w:type="dxa"/>
            <w:tcBorders>
              <w:bottom w:val="single" w:sz="4" w:space="0" w:color="auto"/>
            </w:tcBorders>
            <w:vAlign w:val="bottom"/>
          </w:tcPr>
          <w:p w14:paraId="4486BA8A" w14:textId="77777777" w:rsidR="002008D9" w:rsidRDefault="002008D9" w:rsidP="006A6932">
            <w:pPr>
              <w:spacing w:after="100" w:afterAutospacing="1"/>
            </w:pPr>
          </w:p>
        </w:tc>
      </w:tr>
      <w:tr w:rsidR="002008D9" w14:paraId="65A07D5C" w14:textId="77777777" w:rsidTr="006A6932">
        <w:tc>
          <w:tcPr>
            <w:tcW w:w="993" w:type="dxa"/>
          </w:tcPr>
          <w:p w14:paraId="7C58ED8E" w14:textId="77777777" w:rsidR="002008D9" w:rsidRDefault="002008D9" w:rsidP="006A6932"/>
        </w:tc>
        <w:tc>
          <w:tcPr>
            <w:tcW w:w="4111" w:type="dxa"/>
            <w:tcBorders>
              <w:top w:val="single" w:sz="4" w:space="0" w:color="auto"/>
            </w:tcBorders>
          </w:tcPr>
          <w:p w14:paraId="7A9E6249" w14:textId="77777777" w:rsidR="002008D9" w:rsidRPr="00970FD3" w:rsidRDefault="002008D9" w:rsidP="006A6932">
            <w:pPr>
              <w:pStyle w:val="Indicationtableau"/>
              <w:rPr>
                <w:sz w:val="14"/>
                <w:szCs w:val="14"/>
              </w:rPr>
            </w:pPr>
            <w:r w:rsidRPr="00970FD3">
              <w:rPr>
                <w:sz w:val="14"/>
                <w:szCs w:val="14"/>
              </w:rPr>
              <w:t>Lieu</w:t>
            </w:r>
          </w:p>
        </w:tc>
        <w:tc>
          <w:tcPr>
            <w:tcW w:w="480" w:type="dxa"/>
          </w:tcPr>
          <w:p w14:paraId="292D748B" w14:textId="77777777" w:rsidR="002008D9" w:rsidRPr="00970FD3" w:rsidRDefault="002008D9" w:rsidP="006A6932">
            <w:pPr>
              <w:pStyle w:val="Indicationtableau"/>
              <w:rPr>
                <w:sz w:val="14"/>
                <w:szCs w:val="14"/>
              </w:rPr>
            </w:pPr>
          </w:p>
        </w:tc>
        <w:tc>
          <w:tcPr>
            <w:tcW w:w="3625" w:type="dxa"/>
            <w:tcBorders>
              <w:top w:val="single" w:sz="4" w:space="0" w:color="auto"/>
            </w:tcBorders>
          </w:tcPr>
          <w:p w14:paraId="4FDCD33C" w14:textId="77777777" w:rsidR="002008D9" w:rsidRPr="00970FD3" w:rsidRDefault="002008D9" w:rsidP="006A6932">
            <w:pPr>
              <w:pStyle w:val="Indicationtableau"/>
              <w:rPr>
                <w:sz w:val="14"/>
                <w:szCs w:val="14"/>
              </w:rPr>
            </w:pPr>
            <w:r>
              <w:rPr>
                <w:sz w:val="14"/>
                <w:szCs w:val="14"/>
              </w:rPr>
              <w:t>D</w:t>
            </w:r>
            <w:r w:rsidRPr="00970FD3">
              <w:rPr>
                <w:sz w:val="14"/>
                <w:szCs w:val="14"/>
              </w:rPr>
              <w:t>ate</w:t>
            </w:r>
          </w:p>
        </w:tc>
      </w:tr>
    </w:tbl>
    <w:p w14:paraId="58F62716" w14:textId="726E81FB" w:rsidR="002008D9" w:rsidRDefault="002008D9" w:rsidP="00A24FF9">
      <w:pPr>
        <w:rPr>
          <w:b/>
        </w:rPr>
      </w:pPr>
      <w:r>
        <w:rPr>
          <w:b/>
        </w:rPr>
        <w:t>P</w:t>
      </w:r>
      <w:r w:rsidRPr="003D7DBC">
        <w:rPr>
          <w:b/>
        </w:rPr>
        <w:t xml:space="preserve">ersonne </w:t>
      </w:r>
      <w:r>
        <w:rPr>
          <w:b/>
        </w:rPr>
        <w:t>déclarante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236"/>
        <w:gridCol w:w="4441"/>
      </w:tblGrid>
      <w:tr w:rsidR="002008D9" w14:paraId="76F3545E" w14:textId="77777777" w:rsidTr="006A6932">
        <w:tc>
          <w:tcPr>
            <w:tcW w:w="4390" w:type="dxa"/>
            <w:tcBorders>
              <w:bottom w:val="single" w:sz="4" w:space="0" w:color="auto"/>
            </w:tcBorders>
          </w:tcPr>
          <w:p w14:paraId="764649B6" w14:textId="77777777" w:rsidR="002008D9" w:rsidRDefault="002008D9" w:rsidP="006A6932">
            <w:pPr>
              <w:rPr>
                <w:b/>
              </w:rPr>
            </w:pPr>
          </w:p>
        </w:tc>
        <w:tc>
          <w:tcPr>
            <w:tcW w:w="236" w:type="dxa"/>
          </w:tcPr>
          <w:p w14:paraId="0186B957" w14:textId="77777777" w:rsidR="002008D9" w:rsidRDefault="002008D9" w:rsidP="006A6932">
            <w:pPr>
              <w:rPr>
                <w:b/>
              </w:rPr>
            </w:pPr>
          </w:p>
        </w:tc>
        <w:tc>
          <w:tcPr>
            <w:tcW w:w="4441" w:type="dxa"/>
            <w:tcBorders>
              <w:bottom w:val="single" w:sz="4" w:space="0" w:color="auto"/>
            </w:tcBorders>
          </w:tcPr>
          <w:p w14:paraId="2880F993" w14:textId="77777777" w:rsidR="002008D9" w:rsidRDefault="002008D9" w:rsidP="006A6932">
            <w:pPr>
              <w:rPr>
                <w:b/>
              </w:rPr>
            </w:pPr>
          </w:p>
        </w:tc>
      </w:tr>
      <w:tr w:rsidR="002008D9" w:rsidRPr="00A83B16" w14:paraId="156A36ED" w14:textId="77777777" w:rsidTr="006A6932">
        <w:tc>
          <w:tcPr>
            <w:tcW w:w="4390" w:type="dxa"/>
            <w:tcBorders>
              <w:top w:val="single" w:sz="4" w:space="0" w:color="auto"/>
            </w:tcBorders>
          </w:tcPr>
          <w:p w14:paraId="6FF888ED" w14:textId="77777777" w:rsidR="002008D9" w:rsidRPr="00A83B16" w:rsidRDefault="002008D9" w:rsidP="006A6932">
            <w:pPr>
              <w:pStyle w:val="Indicationtableau"/>
              <w:rPr>
                <w:sz w:val="14"/>
                <w:szCs w:val="14"/>
              </w:rPr>
            </w:pPr>
            <w:r w:rsidRPr="00A83B16">
              <w:rPr>
                <w:sz w:val="14"/>
                <w:szCs w:val="14"/>
              </w:rPr>
              <w:t>Nom en lettres moulées</w:t>
            </w:r>
          </w:p>
        </w:tc>
        <w:tc>
          <w:tcPr>
            <w:tcW w:w="236" w:type="dxa"/>
          </w:tcPr>
          <w:p w14:paraId="2CA9EE8D" w14:textId="77777777" w:rsidR="002008D9" w:rsidRPr="00A83B16" w:rsidRDefault="002008D9" w:rsidP="006A6932">
            <w:pPr>
              <w:pStyle w:val="Indicationtableau"/>
              <w:rPr>
                <w:sz w:val="14"/>
                <w:szCs w:val="14"/>
              </w:rPr>
            </w:pPr>
          </w:p>
        </w:tc>
        <w:tc>
          <w:tcPr>
            <w:tcW w:w="4441" w:type="dxa"/>
            <w:tcBorders>
              <w:top w:val="single" w:sz="4" w:space="0" w:color="auto"/>
            </w:tcBorders>
          </w:tcPr>
          <w:p w14:paraId="0E3153D8" w14:textId="77777777" w:rsidR="002008D9" w:rsidRPr="00A83B16" w:rsidRDefault="002008D9" w:rsidP="006A6932">
            <w:pPr>
              <w:pStyle w:val="Indicationtableau"/>
              <w:rPr>
                <w:sz w:val="14"/>
                <w:szCs w:val="14"/>
              </w:rPr>
            </w:pPr>
            <w:r w:rsidRPr="00A83B16">
              <w:rPr>
                <w:sz w:val="14"/>
                <w:szCs w:val="14"/>
              </w:rPr>
              <w:t>Signature</w:t>
            </w:r>
          </w:p>
        </w:tc>
      </w:tr>
    </w:tbl>
    <w:p w14:paraId="2A06F995" w14:textId="14F550E3" w:rsidR="002008D9" w:rsidRDefault="002008D9" w:rsidP="002008D9">
      <w:pPr>
        <w:pStyle w:val="Titre1"/>
      </w:pPr>
      <w:r w:rsidRPr="00A24FF9">
        <w:t>4.</w:t>
      </w:r>
      <w:r w:rsidRPr="00A24FF9">
        <w:tab/>
        <w:t>Attestation de l’autre personne concernée, le cas échéant</w:t>
      </w:r>
    </w:p>
    <w:p w14:paraId="7962AD51" w14:textId="5B39C574" w:rsidR="00A24FF9" w:rsidRDefault="00A24FF9" w:rsidP="00A24FF9">
      <w:pPr>
        <w:jc w:val="both"/>
      </w:pPr>
      <w:r>
        <w:t>Je soussigné(e), atteste de la véracité des renseignements contenus dans ce document et accepte que ces derniers fournissent des précisions sur mes intérêts et avantages financiers pouvant donner lieu à un conflit d’intérêts réel, apparent ou potentiel pour la personne déclarante visée par la présente déclaration.</w:t>
      </w:r>
    </w:p>
    <w:p w14:paraId="599FF1B0" w14:textId="0AA6ADAA" w:rsidR="00A24FF9" w:rsidRDefault="00A24FF9" w:rsidP="00A24FF9">
      <w:pPr>
        <w:jc w:val="both"/>
      </w:pPr>
      <w:r>
        <w:t xml:space="preserve">Je comprends que ces renseignements sont collectés en vertu de la </w:t>
      </w:r>
      <w:r w:rsidRPr="00A24FF9">
        <w:rPr>
          <w:i/>
          <w:iCs/>
        </w:rPr>
        <w:t>Loi sur l’accès aux documents des organismes publics et sur la protection des renseignements personnels</w:t>
      </w:r>
      <w:r>
        <w:t xml:space="preserve"> (RLRQ, chapitre</w:t>
      </w:r>
      <w:r w:rsidR="001A360F">
        <w:t> </w:t>
      </w:r>
      <w:r>
        <w:t>A-2.1) et qu’ils bénéficient de la protection accordée par cette loi. Je consens à ce qu’ils soient utilisés par l’ENAP afin de déterminer si la personne est en situation de conflit d’intérêts réel, potentiel ou apparent.</w:t>
      </w:r>
    </w:p>
    <w:p w14:paraId="6807D11D" w14:textId="77777777" w:rsidR="00A24FF9" w:rsidRDefault="00A24FF9" w:rsidP="00A24FF9">
      <w:pPr>
        <w:spacing w:after="0"/>
        <w:jc w:val="both"/>
      </w:pPr>
      <w:r>
        <w:t>Si, après la présente déclaration, les circonstances changent et requièrent des réponses différentes, je m’engage à soumettre une déclaration révisée.</w:t>
      </w: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111"/>
        <w:gridCol w:w="480"/>
        <w:gridCol w:w="3625"/>
      </w:tblGrid>
      <w:tr w:rsidR="00A24FF9" w14:paraId="72550F07" w14:textId="77777777" w:rsidTr="006A6932">
        <w:tc>
          <w:tcPr>
            <w:tcW w:w="993" w:type="dxa"/>
            <w:vAlign w:val="bottom"/>
          </w:tcPr>
          <w:p w14:paraId="63406943" w14:textId="77777777" w:rsidR="00A24FF9" w:rsidRDefault="00A24FF9" w:rsidP="006A6932">
            <w:pPr>
              <w:spacing w:after="100" w:afterAutospacing="1"/>
            </w:pPr>
            <w:r>
              <w:t xml:space="preserve">Signé à </w:t>
            </w:r>
          </w:p>
        </w:tc>
        <w:tc>
          <w:tcPr>
            <w:tcW w:w="4111" w:type="dxa"/>
            <w:tcBorders>
              <w:bottom w:val="single" w:sz="4" w:space="0" w:color="auto"/>
            </w:tcBorders>
            <w:vAlign w:val="bottom"/>
          </w:tcPr>
          <w:p w14:paraId="39131CF6" w14:textId="77777777" w:rsidR="00A24FF9" w:rsidRDefault="00A24FF9" w:rsidP="00FF315E">
            <w:pPr>
              <w:spacing w:after="100" w:afterAutospacing="1"/>
            </w:pPr>
          </w:p>
        </w:tc>
        <w:tc>
          <w:tcPr>
            <w:tcW w:w="480" w:type="dxa"/>
            <w:vAlign w:val="bottom"/>
          </w:tcPr>
          <w:p w14:paraId="2D4AD93E" w14:textId="77777777" w:rsidR="00A24FF9" w:rsidRDefault="00A24FF9" w:rsidP="006A6932">
            <w:pPr>
              <w:spacing w:after="100" w:afterAutospacing="1"/>
            </w:pPr>
            <w:r>
              <w:t>, le</w:t>
            </w:r>
          </w:p>
        </w:tc>
        <w:tc>
          <w:tcPr>
            <w:tcW w:w="3625" w:type="dxa"/>
            <w:tcBorders>
              <w:bottom w:val="single" w:sz="4" w:space="0" w:color="auto"/>
            </w:tcBorders>
            <w:vAlign w:val="bottom"/>
          </w:tcPr>
          <w:p w14:paraId="2B7CEB21" w14:textId="77777777" w:rsidR="00A24FF9" w:rsidRDefault="00A24FF9" w:rsidP="006A6932">
            <w:pPr>
              <w:spacing w:after="100" w:afterAutospacing="1"/>
            </w:pPr>
          </w:p>
        </w:tc>
      </w:tr>
      <w:tr w:rsidR="00A24FF9" w14:paraId="48D9A52F" w14:textId="77777777" w:rsidTr="006A6932">
        <w:tc>
          <w:tcPr>
            <w:tcW w:w="993" w:type="dxa"/>
          </w:tcPr>
          <w:p w14:paraId="442E68AB" w14:textId="77777777" w:rsidR="00A24FF9" w:rsidRDefault="00A24FF9" w:rsidP="006A6932"/>
        </w:tc>
        <w:tc>
          <w:tcPr>
            <w:tcW w:w="4111" w:type="dxa"/>
            <w:tcBorders>
              <w:top w:val="single" w:sz="4" w:space="0" w:color="auto"/>
            </w:tcBorders>
          </w:tcPr>
          <w:p w14:paraId="43723BF7" w14:textId="77777777" w:rsidR="00A24FF9" w:rsidRPr="00970FD3" w:rsidRDefault="00A24FF9" w:rsidP="006A6932">
            <w:pPr>
              <w:pStyle w:val="Indicationtableau"/>
              <w:rPr>
                <w:sz w:val="14"/>
                <w:szCs w:val="14"/>
              </w:rPr>
            </w:pPr>
            <w:r w:rsidRPr="00970FD3">
              <w:rPr>
                <w:sz w:val="14"/>
                <w:szCs w:val="14"/>
              </w:rPr>
              <w:t>Lieu</w:t>
            </w:r>
          </w:p>
        </w:tc>
        <w:tc>
          <w:tcPr>
            <w:tcW w:w="480" w:type="dxa"/>
          </w:tcPr>
          <w:p w14:paraId="10735663" w14:textId="77777777" w:rsidR="00A24FF9" w:rsidRPr="00970FD3" w:rsidRDefault="00A24FF9" w:rsidP="006A6932">
            <w:pPr>
              <w:pStyle w:val="Indicationtableau"/>
              <w:rPr>
                <w:sz w:val="14"/>
                <w:szCs w:val="14"/>
              </w:rPr>
            </w:pPr>
          </w:p>
        </w:tc>
        <w:tc>
          <w:tcPr>
            <w:tcW w:w="3625" w:type="dxa"/>
            <w:tcBorders>
              <w:top w:val="single" w:sz="4" w:space="0" w:color="auto"/>
            </w:tcBorders>
          </w:tcPr>
          <w:p w14:paraId="33C5DDC5" w14:textId="77777777" w:rsidR="00A24FF9" w:rsidRPr="00970FD3" w:rsidRDefault="00A24FF9" w:rsidP="006A6932">
            <w:pPr>
              <w:pStyle w:val="Indicationtableau"/>
              <w:rPr>
                <w:sz w:val="14"/>
                <w:szCs w:val="14"/>
              </w:rPr>
            </w:pPr>
            <w:r>
              <w:rPr>
                <w:sz w:val="14"/>
                <w:szCs w:val="14"/>
              </w:rPr>
              <w:t>D</w:t>
            </w:r>
            <w:r w:rsidRPr="00970FD3">
              <w:rPr>
                <w:sz w:val="14"/>
                <w:szCs w:val="14"/>
              </w:rPr>
              <w:t>ate</w:t>
            </w:r>
          </w:p>
        </w:tc>
      </w:tr>
    </w:tbl>
    <w:p w14:paraId="60A2D503" w14:textId="7C4DD6A8" w:rsidR="00A24FF9" w:rsidRDefault="00A24FF9" w:rsidP="00A24FF9">
      <w:pPr>
        <w:rPr>
          <w:b/>
        </w:rPr>
      </w:pPr>
      <w:r>
        <w:rPr>
          <w:b/>
        </w:rPr>
        <w:t>Autre p</w:t>
      </w:r>
      <w:r w:rsidRPr="003D7DBC">
        <w:rPr>
          <w:b/>
        </w:rPr>
        <w:t xml:space="preserve">ersonne </w:t>
      </w:r>
      <w:r>
        <w:rPr>
          <w:b/>
        </w:rPr>
        <w:t>concernée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236"/>
        <w:gridCol w:w="4441"/>
      </w:tblGrid>
      <w:tr w:rsidR="00A24FF9" w14:paraId="5C0C004F" w14:textId="77777777" w:rsidTr="006A6932">
        <w:tc>
          <w:tcPr>
            <w:tcW w:w="4390" w:type="dxa"/>
            <w:tcBorders>
              <w:bottom w:val="single" w:sz="4" w:space="0" w:color="auto"/>
            </w:tcBorders>
          </w:tcPr>
          <w:p w14:paraId="61D2C53B" w14:textId="77777777" w:rsidR="00A24FF9" w:rsidRDefault="00A24FF9" w:rsidP="006A6932">
            <w:pPr>
              <w:rPr>
                <w:b/>
              </w:rPr>
            </w:pPr>
          </w:p>
        </w:tc>
        <w:tc>
          <w:tcPr>
            <w:tcW w:w="236" w:type="dxa"/>
          </w:tcPr>
          <w:p w14:paraId="6DE54CE9" w14:textId="77777777" w:rsidR="00A24FF9" w:rsidRDefault="00A24FF9" w:rsidP="006A6932">
            <w:pPr>
              <w:rPr>
                <w:b/>
              </w:rPr>
            </w:pPr>
          </w:p>
        </w:tc>
        <w:tc>
          <w:tcPr>
            <w:tcW w:w="4441" w:type="dxa"/>
            <w:tcBorders>
              <w:bottom w:val="single" w:sz="4" w:space="0" w:color="auto"/>
            </w:tcBorders>
          </w:tcPr>
          <w:p w14:paraId="10C476BE" w14:textId="77777777" w:rsidR="00A24FF9" w:rsidRDefault="00A24FF9" w:rsidP="006A6932">
            <w:pPr>
              <w:rPr>
                <w:b/>
              </w:rPr>
            </w:pPr>
          </w:p>
        </w:tc>
      </w:tr>
      <w:tr w:rsidR="00A24FF9" w:rsidRPr="00A83B16" w14:paraId="28EFF704" w14:textId="77777777" w:rsidTr="006A6932">
        <w:tc>
          <w:tcPr>
            <w:tcW w:w="4390" w:type="dxa"/>
            <w:tcBorders>
              <w:top w:val="single" w:sz="4" w:space="0" w:color="auto"/>
            </w:tcBorders>
          </w:tcPr>
          <w:p w14:paraId="5374B3C2" w14:textId="77777777" w:rsidR="00A24FF9" w:rsidRPr="00A83B16" w:rsidRDefault="00A24FF9" w:rsidP="006A6932">
            <w:pPr>
              <w:pStyle w:val="Indicationtableau"/>
              <w:rPr>
                <w:sz w:val="14"/>
                <w:szCs w:val="14"/>
              </w:rPr>
            </w:pPr>
            <w:r w:rsidRPr="00A83B16">
              <w:rPr>
                <w:sz w:val="14"/>
                <w:szCs w:val="14"/>
              </w:rPr>
              <w:t>Nom en lettres moulées</w:t>
            </w:r>
          </w:p>
        </w:tc>
        <w:tc>
          <w:tcPr>
            <w:tcW w:w="236" w:type="dxa"/>
          </w:tcPr>
          <w:p w14:paraId="3F210A3E" w14:textId="77777777" w:rsidR="00A24FF9" w:rsidRPr="00A83B16" w:rsidRDefault="00A24FF9" w:rsidP="006A6932">
            <w:pPr>
              <w:pStyle w:val="Indicationtableau"/>
              <w:rPr>
                <w:sz w:val="14"/>
                <w:szCs w:val="14"/>
              </w:rPr>
            </w:pPr>
          </w:p>
        </w:tc>
        <w:tc>
          <w:tcPr>
            <w:tcW w:w="4441" w:type="dxa"/>
            <w:tcBorders>
              <w:top w:val="single" w:sz="4" w:space="0" w:color="auto"/>
            </w:tcBorders>
          </w:tcPr>
          <w:p w14:paraId="7192D485" w14:textId="77777777" w:rsidR="00A24FF9" w:rsidRPr="00A83B16" w:rsidRDefault="00A24FF9" w:rsidP="006A6932">
            <w:pPr>
              <w:pStyle w:val="Indicationtableau"/>
              <w:rPr>
                <w:sz w:val="14"/>
                <w:szCs w:val="14"/>
              </w:rPr>
            </w:pPr>
            <w:r w:rsidRPr="00A83B16">
              <w:rPr>
                <w:sz w:val="14"/>
                <w:szCs w:val="14"/>
              </w:rPr>
              <w:t>Signature</w:t>
            </w:r>
          </w:p>
        </w:tc>
      </w:tr>
    </w:tbl>
    <w:p w14:paraId="1C4DD479" w14:textId="69350B45" w:rsidR="00A24FF9" w:rsidRDefault="00A24FF9" w:rsidP="00A24FF9">
      <w:pPr>
        <w:pStyle w:val="Titre1"/>
      </w:pPr>
      <w:r>
        <w:lastRenderedPageBreak/>
        <w:t>5</w:t>
      </w:r>
      <w:r w:rsidRPr="00A24FF9">
        <w:t>.</w:t>
      </w:r>
      <w:r w:rsidRPr="00A24FF9">
        <w:tab/>
      </w:r>
      <w:r>
        <w:t>Avis demandé par le Secrétariat général, au besoin</w:t>
      </w:r>
    </w:p>
    <w:tbl>
      <w:tblPr>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0"/>
        <w:gridCol w:w="4590"/>
      </w:tblGrid>
      <w:tr w:rsidR="003D7DBC" w:rsidRPr="003D7DBC" w14:paraId="61484B18" w14:textId="77777777" w:rsidTr="00FF315E">
        <w:trPr>
          <w:trHeight w:val="47"/>
        </w:trPr>
        <w:tc>
          <w:tcPr>
            <w:tcW w:w="9180" w:type="dxa"/>
            <w:gridSpan w:val="2"/>
            <w:shd w:val="clear" w:color="auto" w:fill="E7E6E6"/>
          </w:tcPr>
          <w:p w14:paraId="6D75F516" w14:textId="3D0BE67F" w:rsidR="003D7DBC" w:rsidRPr="003D7DBC" w:rsidRDefault="00FF315E" w:rsidP="00CB66E7">
            <w:pPr>
              <w:pStyle w:val="Titretableau"/>
            </w:pPr>
            <w:r>
              <w:t>5</w:t>
            </w:r>
            <w:r w:rsidR="003D7DBC" w:rsidRPr="003D7DBC">
              <w:t>.1</w:t>
            </w:r>
            <w:r w:rsidR="003D7DBC" w:rsidRPr="003D7DBC">
              <w:tab/>
            </w:r>
            <w:r>
              <w:t>La supérieure immédiate ou le supérieur immédiat demande l’avis de :</w:t>
            </w:r>
          </w:p>
        </w:tc>
      </w:tr>
      <w:tr w:rsidR="00FF315E" w:rsidRPr="003D7DBC" w14:paraId="043A73F3" w14:textId="77777777" w:rsidTr="00FF315E">
        <w:trPr>
          <w:trHeight w:val="567"/>
        </w:trPr>
        <w:tc>
          <w:tcPr>
            <w:tcW w:w="4590" w:type="dxa"/>
            <w:tcBorders>
              <w:bottom w:val="single" w:sz="4" w:space="0" w:color="BFBFBF" w:themeColor="background1" w:themeShade="BF"/>
            </w:tcBorders>
            <w:vAlign w:val="center"/>
          </w:tcPr>
          <w:p w14:paraId="0BD82720" w14:textId="77777777" w:rsidR="00FF315E" w:rsidRPr="003D7DBC" w:rsidRDefault="00FF315E" w:rsidP="006A6932">
            <w:pPr>
              <w:pStyle w:val="Textetableau"/>
              <w:jc w:val="center"/>
            </w:pPr>
          </w:p>
        </w:tc>
        <w:tc>
          <w:tcPr>
            <w:tcW w:w="4590" w:type="dxa"/>
            <w:tcBorders>
              <w:bottom w:val="single" w:sz="4" w:space="0" w:color="BFBFBF" w:themeColor="background1" w:themeShade="BF"/>
            </w:tcBorders>
            <w:vAlign w:val="center"/>
          </w:tcPr>
          <w:p w14:paraId="7E61AD18" w14:textId="77777777" w:rsidR="00FF315E" w:rsidRPr="003D7DBC" w:rsidRDefault="00FF315E" w:rsidP="006A6932">
            <w:pPr>
              <w:pStyle w:val="Textetableau"/>
              <w:jc w:val="center"/>
            </w:pPr>
          </w:p>
        </w:tc>
      </w:tr>
      <w:tr w:rsidR="00FF315E" w:rsidRPr="003D7DBC" w14:paraId="3F6F1E77" w14:textId="77777777" w:rsidTr="00FF315E">
        <w:trPr>
          <w:trHeight w:val="221"/>
        </w:trPr>
        <w:tc>
          <w:tcPr>
            <w:tcW w:w="4590" w:type="dxa"/>
            <w:tcBorders>
              <w:top w:val="single" w:sz="4" w:space="0" w:color="BFBFBF" w:themeColor="background1" w:themeShade="BF"/>
            </w:tcBorders>
          </w:tcPr>
          <w:p w14:paraId="517ED910" w14:textId="77777777" w:rsidR="00FF315E" w:rsidRPr="00BF33B7" w:rsidRDefault="00FF315E" w:rsidP="006A6932">
            <w:pPr>
              <w:pStyle w:val="Indicationtableau"/>
              <w:rPr>
                <w:sz w:val="14"/>
                <w:szCs w:val="14"/>
              </w:rPr>
            </w:pPr>
            <w:r w:rsidRPr="00BF33B7">
              <w:rPr>
                <w:sz w:val="14"/>
                <w:szCs w:val="14"/>
              </w:rPr>
              <w:t>Prénom</w:t>
            </w:r>
          </w:p>
        </w:tc>
        <w:tc>
          <w:tcPr>
            <w:tcW w:w="4590" w:type="dxa"/>
            <w:tcBorders>
              <w:top w:val="single" w:sz="4" w:space="0" w:color="BFBFBF" w:themeColor="background1" w:themeShade="BF"/>
            </w:tcBorders>
          </w:tcPr>
          <w:p w14:paraId="0A5A25F7" w14:textId="77777777" w:rsidR="00FF315E" w:rsidRPr="00BF33B7" w:rsidRDefault="00FF315E" w:rsidP="006A6932">
            <w:pPr>
              <w:pStyle w:val="Textetableau"/>
              <w:spacing w:before="0" w:after="0"/>
              <w:jc w:val="center"/>
              <w:rPr>
                <w:sz w:val="14"/>
                <w:szCs w:val="14"/>
              </w:rPr>
            </w:pPr>
            <w:r w:rsidRPr="00BF33B7">
              <w:rPr>
                <w:sz w:val="14"/>
                <w:szCs w:val="14"/>
              </w:rPr>
              <w:t>Nom</w:t>
            </w:r>
          </w:p>
        </w:tc>
      </w:tr>
      <w:tr w:rsidR="00FF315E" w:rsidRPr="003D7DBC" w14:paraId="5DB0B246" w14:textId="77777777" w:rsidTr="001B0DB0">
        <w:trPr>
          <w:trHeight w:val="567"/>
        </w:trPr>
        <w:tc>
          <w:tcPr>
            <w:tcW w:w="9180" w:type="dxa"/>
            <w:gridSpan w:val="2"/>
            <w:tcBorders>
              <w:bottom w:val="single" w:sz="4" w:space="0" w:color="BFBFBF" w:themeColor="background1" w:themeShade="BF"/>
            </w:tcBorders>
            <w:vAlign w:val="center"/>
          </w:tcPr>
          <w:p w14:paraId="3D9379B4" w14:textId="77777777" w:rsidR="00FF315E" w:rsidRPr="003D7DBC" w:rsidRDefault="00FF315E" w:rsidP="006A6932">
            <w:pPr>
              <w:pStyle w:val="Textetableau"/>
              <w:jc w:val="center"/>
            </w:pPr>
          </w:p>
        </w:tc>
      </w:tr>
      <w:tr w:rsidR="00FF315E" w:rsidRPr="003D7DBC" w14:paraId="4D587157" w14:textId="77777777" w:rsidTr="005A5EB9">
        <w:trPr>
          <w:trHeight w:val="221"/>
        </w:trPr>
        <w:tc>
          <w:tcPr>
            <w:tcW w:w="9180" w:type="dxa"/>
            <w:gridSpan w:val="2"/>
            <w:tcBorders>
              <w:top w:val="single" w:sz="4" w:space="0" w:color="BFBFBF" w:themeColor="background1" w:themeShade="BF"/>
            </w:tcBorders>
          </w:tcPr>
          <w:p w14:paraId="3DE3203C" w14:textId="3AC907CB" w:rsidR="00FF315E" w:rsidRPr="00BF33B7" w:rsidRDefault="00FF315E" w:rsidP="006A6932">
            <w:pPr>
              <w:pStyle w:val="Textetableau"/>
              <w:spacing w:before="0" w:after="0"/>
              <w:jc w:val="center"/>
              <w:rPr>
                <w:sz w:val="14"/>
                <w:szCs w:val="14"/>
              </w:rPr>
            </w:pPr>
            <w:r>
              <w:rPr>
                <w:sz w:val="14"/>
                <w:szCs w:val="14"/>
              </w:rPr>
              <w:t>Poste</w:t>
            </w:r>
          </w:p>
        </w:tc>
      </w:tr>
    </w:tbl>
    <w:p w14:paraId="254BE751" w14:textId="724AA705" w:rsidR="00FF315E" w:rsidRDefault="00FF315E" w:rsidP="00FF315E">
      <w:bookmarkStart w:id="1" w:name="_Toc156401097"/>
      <w:r>
        <w:t>Le cas échéant, c</w:t>
      </w:r>
      <w:r w:rsidRPr="00FF315E">
        <w:t xml:space="preserve">et avis </w:t>
      </w:r>
      <w:r>
        <w:t>signé doit être</w:t>
      </w:r>
      <w:r w:rsidRPr="00FF315E">
        <w:t xml:space="preserve"> joint </w:t>
      </w:r>
      <w:r>
        <w:t>à cette déclaration</w:t>
      </w:r>
      <w:r w:rsidRPr="00FF315E">
        <w:t>.</w:t>
      </w:r>
    </w:p>
    <w:p w14:paraId="13085882" w14:textId="53C82E6C" w:rsidR="003D7DBC" w:rsidRDefault="00FF315E" w:rsidP="003D7DBC">
      <w:pPr>
        <w:pStyle w:val="Titre1"/>
      </w:pPr>
      <w:r>
        <w:t>6</w:t>
      </w:r>
      <w:r w:rsidR="00BF33B7">
        <w:t>.</w:t>
      </w:r>
      <w:r w:rsidR="00BF33B7">
        <w:tab/>
      </w:r>
      <w:bookmarkEnd w:id="1"/>
      <w:r>
        <w:t>Décision du Secrétariat général</w:t>
      </w:r>
    </w:p>
    <w:p w14:paraId="63EB1224" w14:textId="009A213A" w:rsidR="00FF315E" w:rsidRDefault="00FF315E" w:rsidP="00FF315E">
      <w:pPr>
        <w:jc w:val="both"/>
      </w:pPr>
      <w:r>
        <w:t>Après avoir pris connaissance des faits décrits à la présente déclaration</w:t>
      </w:r>
      <w:r w:rsidR="000229F0">
        <w:t xml:space="preserve"> et</w:t>
      </w:r>
      <w:r>
        <w:t xml:space="preserve"> en avoir discuté avec la personne répondant de la conduite responsable en recherche et la personne concernée, j’estime</w:t>
      </w:r>
      <w:r w:rsidR="000229F0">
        <w:t xml:space="preserve"> que </w:t>
      </w:r>
      <w:r>
        <w:t>:</w:t>
      </w:r>
    </w:p>
    <w:p w14:paraId="4C23CE89" w14:textId="05817A38" w:rsidR="00FF315E" w:rsidRDefault="00FB2A97" w:rsidP="00FF315E">
      <w:pPr>
        <w:ind w:left="851" w:hanging="426"/>
      </w:pPr>
      <w:sdt>
        <w:sdtPr>
          <w:id w:val="-948538385"/>
          <w14:checkbox>
            <w14:checked w14:val="0"/>
            <w14:checkedState w14:val="2612" w14:font="MS Gothic"/>
            <w14:uncheckedState w14:val="2610" w14:font="MS Gothic"/>
          </w14:checkbox>
        </w:sdtPr>
        <w:sdtEndPr/>
        <w:sdtContent>
          <w:r w:rsidR="00FF315E">
            <w:rPr>
              <w:rFonts w:ascii="MS Gothic" w:eastAsia="MS Gothic" w:hAnsi="MS Gothic" w:hint="eastAsia"/>
            </w:rPr>
            <w:t>☐</w:t>
          </w:r>
        </w:sdtContent>
      </w:sdt>
      <w:r w:rsidR="00FF315E">
        <w:tab/>
      </w:r>
      <w:r w:rsidR="000229F0">
        <w:t>I</w:t>
      </w:r>
      <w:r w:rsidR="00FF315E">
        <w:t>l n</w:t>
      </w:r>
      <w:r w:rsidR="00FF315E">
        <w:rPr>
          <w:rFonts w:cs="Manrope"/>
        </w:rPr>
        <w:t>’</w:t>
      </w:r>
      <w:r w:rsidR="00FF315E">
        <w:t>y a pas de situation de conflit d</w:t>
      </w:r>
      <w:r w:rsidR="00FF315E">
        <w:rPr>
          <w:rFonts w:cs="Manrope"/>
        </w:rPr>
        <w:t>’</w:t>
      </w:r>
      <w:r w:rsidR="00FF315E">
        <w:t>int</w:t>
      </w:r>
      <w:r w:rsidR="00FF315E">
        <w:rPr>
          <w:rFonts w:cs="Manrope"/>
        </w:rPr>
        <w:t>é</w:t>
      </w:r>
      <w:r w:rsidR="00FF315E">
        <w:t>r</w:t>
      </w:r>
      <w:r w:rsidR="00FF315E">
        <w:rPr>
          <w:rFonts w:cs="Manrope"/>
        </w:rPr>
        <w:t>ê</w:t>
      </w:r>
      <w:r w:rsidR="00FF315E">
        <w:t xml:space="preserve">ts; </w:t>
      </w:r>
      <w:proofErr w:type="gramStart"/>
      <w:r w:rsidR="00FF315E">
        <w:t>OU</w:t>
      </w:r>
      <w:proofErr w:type="gramEnd"/>
    </w:p>
    <w:p w14:paraId="14B74759" w14:textId="6FF9D7E6" w:rsidR="00FF315E" w:rsidRDefault="00FB2A97" w:rsidP="00FF315E">
      <w:pPr>
        <w:ind w:left="851" w:hanging="426"/>
      </w:pPr>
      <w:sdt>
        <w:sdtPr>
          <w:id w:val="-324590536"/>
          <w14:checkbox>
            <w14:checked w14:val="0"/>
            <w14:checkedState w14:val="2612" w14:font="MS Gothic"/>
            <w14:uncheckedState w14:val="2610" w14:font="MS Gothic"/>
          </w14:checkbox>
        </w:sdtPr>
        <w:sdtEndPr/>
        <w:sdtContent>
          <w:r w:rsidR="00FF315E">
            <w:rPr>
              <w:rFonts w:ascii="MS Gothic" w:eastAsia="MS Gothic" w:hAnsi="MS Gothic" w:hint="eastAsia"/>
            </w:rPr>
            <w:t>☐</w:t>
          </w:r>
        </w:sdtContent>
      </w:sdt>
      <w:r w:rsidR="00FF315E">
        <w:tab/>
      </w:r>
      <w:r w:rsidR="000229F0">
        <w:t>I</w:t>
      </w:r>
      <w:r w:rsidR="00FF315E">
        <w:t>l y a une situation de conflit d</w:t>
      </w:r>
      <w:r w:rsidR="00FF315E">
        <w:rPr>
          <w:rFonts w:cs="Manrope"/>
        </w:rPr>
        <w:t>’</w:t>
      </w:r>
      <w:r w:rsidR="00FF315E">
        <w:t>int</w:t>
      </w:r>
      <w:r w:rsidR="00FF315E">
        <w:rPr>
          <w:rFonts w:cs="Manrope"/>
        </w:rPr>
        <w:t>é</w:t>
      </w:r>
      <w:r w:rsidR="00FF315E">
        <w:t>r</w:t>
      </w:r>
      <w:r w:rsidR="00FF315E">
        <w:rPr>
          <w:rFonts w:cs="Manrope"/>
        </w:rPr>
        <w:t>ê</w:t>
      </w:r>
      <w:r w:rsidR="00FF315E">
        <w:t>ts r</w:t>
      </w:r>
      <w:r w:rsidR="00FF315E">
        <w:rPr>
          <w:rFonts w:cs="Manrope"/>
        </w:rPr>
        <w:t>é</w:t>
      </w:r>
      <w:r w:rsidR="00FF315E">
        <w:t>el;</w:t>
      </w:r>
    </w:p>
    <w:p w14:paraId="5638D22F" w14:textId="4CEF43B6" w:rsidR="00FF315E" w:rsidRDefault="00FB2A97" w:rsidP="00FF315E">
      <w:pPr>
        <w:ind w:left="851" w:hanging="426"/>
      </w:pPr>
      <w:sdt>
        <w:sdtPr>
          <w:id w:val="1322306119"/>
          <w14:checkbox>
            <w14:checked w14:val="0"/>
            <w14:checkedState w14:val="2612" w14:font="MS Gothic"/>
            <w14:uncheckedState w14:val="2610" w14:font="MS Gothic"/>
          </w14:checkbox>
        </w:sdtPr>
        <w:sdtEndPr/>
        <w:sdtContent>
          <w:r w:rsidR="00FF315E">
            <w:rPr>
              <w:rFonts w:ascii="MS Gothic" w:eastAsia="MS Gothic" w:hAnsi="MS Gothic" w:hint="eastAsia"/>
            </w:rPr>
            <w:t>☐</w:t>
          </w:r>
        </w:sdtContent>
      </w:sdt>
      <w:r w:rsidR="00FF315E">
        <w:tab/>
      </w:r>
      <w:r w:rsidR="000229F0">
        <w:t>I</w:t>
      </w:r>
      <w:r w:rsidR="00FF315E">
        <w:t>l y a une situation de conflit d</w:t>
      </w:r>
      <w:r w:rsidR="00FF315E">
        <w:rPr>
          <w:rFonts w:cs="Manrope"/>
        </w:rPr>
        <w:t>’</w:t>
      </w:r>
      <w:r w:rsidR="00FF315E">
        <w:t>int</w:t>
      </w:r>
      <w:r w:rsidR="00FF315E">
        <w:rPr>
          <w:rFonts w:cs="Manrope"/>
        </w:rPr>
        <w:t>é</w:t>
      </w:r>
      <w:r w:rsidR="00FF315E">
        <w:t>r</w:t>
      </w:r>
      <w:r w:rsidR="00FF315E">
        <w:rPr>
          <w:rFonts w:cs="Manrope"/>
        </w:rPr>
        <w:t>ê</w:t>
      </w:r>
      <w:r w:rsidR="00FF315E">
        <w:t>ts potentiel;</w:t>
      </w:r>
    </w:p>
    <w:p w14:paraId="4ECC9DBE" w14:textId="77E218F7" w:rsidR="00FF315E" w:rsidRPr="00FF315E" w:rsidRDefault="00FF315E" w:rsidP="00FF315E">
      <w:r>
        <w:t>ET que pour gérer cette situation, les mesures suivantes doivent être prises</w:t>
      </w:r>
      <w:r w:rsidR="000229F0">
        <w:t> </w:t>
      </w:r>
      <w:r>
        <w:t>:</w:t>
      </w:r>
    </w:p>
    <w:tbl>
      <w:tblPr>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80"/>
      </w:tblGrid>
      <w:tr w:rsidR="003D7DBC" w:rsidRPr="003D7DBC" w14:paraId="678CB94D" w14:textId="77777777" w:rsidTr="000229F0">
        <w:trPr>
          <w:trHeight w:val="47"/>
        </w:trPr>
        <w:tc>
          <w:tcPr>
            <w:tcW w:w="9180" w:type="dxa"/>
            <w:shd w:val="clear" w:color="auto" w:fill="E7E6E6"/>
          </w:tcPr>
          <w:p w14:paraId="520010AE" w14:textId="53342CEF" w:rsidR="003D7DBC" w:rsidRPr="003D7DBC" w:rsidRDefault="000229F0" w:rsidP="00D123EE">
            <w:pPr>
              <w:pStyle w:val="Titretableau"/>
            </w:pPr>
            <w:r>
              <w:t>6.1</w:t>
            </w:r>
            <w:r>
              <w:tab/>
              <w:t>Mesures à prendre</w:t>
            </w:r>
          </w:p>
        </w:tc>
      </w:tr>
      <w:tr w:rsidR="003D7DBC" w:rsidRPr="003D7DBC" w14:paraId="4ED9E68C" w14:textId="77777777" w:rsidTr="000229F0">
        <w:trPr>
          <w:trHeight w:val="3074"/>
        </w:trPr>
        <w:tc>
          <w:tcPr>
            <w:tcW w:w="9180" w:type="dxa"/>
          </w:tcPr>
          <w:p w14:paraId="1CADB3DD" w14:textId="6E0D6183" w:rsidR="003D7DBC" w:rsidRPr="003D7DBC" w:rsidRDefault="003D7DBC" w:rsidP="00BF33B7">
            <w:pPr>
              <w:pStyle w:val="Textetableau"/>
            </w:pPr>
          </w:p>
        </w:tc>
      </w:tr>
    </w:tbl>
    <w:p w14:paraId="2C948E62" w14:textId="77777777" w:rsidR="000229F0" w:rsidRDefault="000229F0" w:rsidP="000229F0">
      <w:pPr>
        <w:spacing w:before="0" w:after="0"/>
      </w:pP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111"/>
        <w:gridCol w:w="480"/>
        <w:gridCol w:w="3625"/>
      </w:tblGrid>
      <w:tr w:rsidR="000229F0" w14:paraId="3C70C117" w14:textId="77777777" w:rsidTr="006A6932">
        <w:tc>
          <w:tcPr>
            <w:tcW w:w="993" w:type="dxa"/>
            <w:vAlign w:val="bottom"/>
          </w:tcPr>
          <w:p w14:paraId="042E0C93" w14:textId="77777777" w:rsidR="000229F0" w:rsidRDefault="000229F0" w:rsidP="006A6932">
            <w:pPr>
              <w:spacing w:after="100" w:afterAutospacing="1"/>
            </w:pPr>
            <w:r>
              <w:t xml:space="preserve">Signé à </w:t>
            </w:r>
          </w:p>
        </w:tc>
        <w:tc>
          <w:tcPr>
            <w:tcW w:w="4111" w:type="dxa"/>
            <w:tcBorders>
              <w:bottom w:val="single" w:sz="4" w:space="0" w:color="auto"/>
            </w:tcBorders>
            <w:vAlign w:val="bottom"/>
          </w:tcPr>
          <w:p w14:paraId="75A51B12" w14:textId="77777777" w:rsidR="000229F0" w:rsidRDefault="000229F0" w:rsidP="006A6932">
            <w:pPr>
              <w:spacing w:after="100" w:afterAutospacing="1"/>
            </w:pPr>
          </w:p>
        </w:tc>
        <w:tc>
          <w:tcPr>
            <w:tcW w:w="480" w:type="dxa"/>
            <w:vAlign w:val="bottom"/>
          </w:tcPr>
          <w:p w14:paraId="5A0C802B" w14:textId="77777777" w:rsidR="000229F0" w:rsidRDefault="000229F0" w:rsidP="006A6932">
            <w:pPr>
              <w:spacing w:after="100" w:afterAutospacing="1"/>
            </w:pPr>
            <w:r>
              <w:t>, le</w:t>
            </w:r>
          </w:p>
        </w:tc>
        <w:tc>
          <w:tcPr>
            <w:tcW w:w="3625" w:type="dxa"/>
            <w:tcBorders>
              <w:bottom w:val="single" w:sz="4" w:space="0" w:color="auto"/>
            </w:tcBorders>
            <w:vAlign w:val="bottom"/>
          </w:tcPr>
          <w:p w14:paraId="2C9DCA90" w14:textId="77777777" w:rsidR="000229F0" w:rsidRDefault="000229F0" w:rsidP="006A6932">
            <w:pPr>
              <w:spacing w:after="100" w:afterAutospacing="1"/>
            </w:pPr>
          </w:p>
        </w:tc>
      </w:tr>
      <w:tr w:rsidR="000229F0" w14:paraId="33E0C511" w14:textId="77777777" w:rsidTr="006A6932">
        <w:tc>
          <w:tcPr>
            <w:tcW w:w="993" w:type="dxa"/>
          </w:tcPr>
          <w:p w14:paraId="4CAC73D5" w14:textId="77777777" w:rsidR="000229F0" w:rsidRDefault="000229F0" w:rsidP="006A6932"/>
        </w:tc>
        <w:tc>
          <w:tcPr>
            <w:tcW w:w="4111" w:type="dxa"/>
            <w:tcBorders>
              <w:top w:val="single" w:sz="4" w:space="0" w:color="auto"/>
            </w:tcBorders>
          </w:tcPr>
          <w:p w14:paraId="0EE4A27A" w14:textId="77777777" w:rsidR="000229F0" w:rsidRPr="00970FD3" w:rsidRDefault="000229F0" w:rsidP="006A6932">
            <w:pPr>
              <w:pStyle w:val="Indicationtableau"/>
              <w:rPr>
                <w:sz w:val="14"/>
                <w:szCs w:val="14"/>
              </w:rPr>
            </w:pPr>
            <w:r w:rsidRPr="00970FD3">
              <w:rPr>
                <w:sz w:val="14"/>
                <w:szCs w:val="14"/>
              </w:rPr>
              <w:t>Lieu</w:t>
            </w:r>
          </w:p>
        </w:tc>
        <w:tc>
          <w:tcPr>
            <w:tcW w:w="480" w:type="dxa"/>
          </w:tcPr>
          <w:p w14:paraId="7439CB9A" w14:textId="77777777" w:rsidR="000229F0" w:rsidRPr="00970FD3" w:rsidRDefault="000229F0" w:rsidP="006A6932">
            <w:pPr>
              <w:pStyle w:val="Indicationtableau"/>
              <w:rPr>
                <w:sz w:val="14"/>
                <w:szCs w:val="14"/>
              </w:rPr>
            </w:pPr>
          </w:p>
        </w:tc>
        <w:tc>
          <w:tcPr>
            <w:tcW w:w="3625" w:type="dxa"/>
            <w:tcBorders>
              <w:top w:val="single" w:sz="4" w:space="0" w:color="auto"/>
            </w:tcBorders>
          </w:tcPr>
          <w:p w14:paraId="6844D65E" w14:textId="77777777" w:rsidR="000229F0" w:rsidRPr="00970FD3" w:rsidRDefault="000229F0" w:rsidP="006A6932">
            <w:pPr>
              <w:pStyle w:val="Indicationtableau"/>
              <w:rPr>
                <w:sz w:val="14"/>
                <w:szCs w:val="14"/>
              </w:rPr>
            </w:pPr>
            <w:r>
              <w:rPr>
                <w:sz w:val="14"/>
                <w:szCs w:val="14"/>
              </w:rPr>
              <w:t>D</w:t>
            </w:r>
            <w:r w:rsidRPr="00970FD3">
              <w:rPr>
                <w:sz w:val="14"/>
                <w:szCs w:val="14"/>
              </w:rPr>
              <w:t>ate</w:t>
            </w:r>
          </w:p>
        </w:tc>
      </w:tr>
    </w:tbl>
    <w:p w14:paraId="50F4ECC0" w14:textId="343C29E9" w:rsidR="000229F0" w:rsidRDefault="000229F0" w:rsidP="000229F0">
      <w:pPr>
        <w:rPr>
          <w:b/>
        </w:rPr>
      </w:pPr>
      <w:r>
        <w:rPr>
          <w:b/>
        </w:rPr>
        <w:t>Secrétaire générale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236"/>
        <w:gridCol w:w="4441"/>
      </w:tblGrid>
      <w:tr w:rsidR="000229F0" w14:paraId="7E215368" w14:textId="77777777" w:rsidTr="006A6932">
        <w:tc>
          <w:tcPr>
            <w:tcW w:w="4390" w:type="dxa"/>
            <w:tcBorders>
              <w:bottom w:val="single" w:sz="4" w:space="0" w:color="auto"/>
            </w:tcBorders>
          </w:tcPr>
          <w:p w14:paraId="5F2B57D7" w14:textId="77777777" w:rsidR="000229F0" w:rsidRDefault="000229F0" w:rsidP="006A6932">
            <w:pPr>
              <w:rPr>
                <w:b/>
              </w:rPr>
            </w:pPr>
          </w:p>
        </w:tc>
        <w:tc>
          <w:tcPr>
            <w:tcW w:w="236" w:type="dxa"/>
          </w:tcPr>
          <w:p w14:paraId="1CD5C7FF" w14:textId="77777777" w:rsidR="000229F0" w:rsidRDefault="000229F0" w:rsidP="006A6932">
            <w:pPr>
              <w:rPr>
                <w:b/>
              </w:rPr>
            </w:pPr>
          </w:p>
        </w:tc>
        <w:tc>
          <w:tcPr>
            <w:tcW w:w="4441" w:type="dxa"/>
            <w:tcBorders>
              <w:bottom w:val="single" w:sz="4" w:space="0" w:color="auto"/>
            </w:tcBorders>
          </w:tcPr>
          <w:p w14:paraId="506642E6" w14:textId="77777777" w:rsidR="000229F0" w:rsidRDefault="000229F0" w:rsidP="006A6932">
            <w:pPr>
              <w:rPr>
                <w:b/>
              </w:rPr>
            </w:pPr>
          </w:p>
        </w:tc>
      </w:tr>
      <w:tr w:rsidR="000229F0" w:rsidRPr="00A83B16" w14:paraId="4978ED87" w14:textId="77777777" w:rsidTr="006A6932">
        <w:tc>
          <w:tcPr>
            <w:tcW w:w="4390" w:type="dxa"/>
            <w:tcBorders>
              <w:top w:val="single" w:sz="4" w:space="0" w:color="auto"/>
            </w:tcBorders>
          </w:tcPr>
          <w:p w14:paraId="5F89C586" w14:textId="77777777" w:rsidR="000229F0" w:rsidRPr="00A83B16" w:rsidRDefault="000229F0" w:rsidP="006A6932">
            <w:pPr>
              <w:pStyle w:val="Indicationtableau"/>
              <w:rPr>
                <w:sz w:val="14"/>
                <w:szCs w:val="14"/>
              </w:rPr>
            </w:pPr>
            <w:r w:rsidRPr="00A83B16">
              <w:rPr>
                <w:sz w:val="14"/>
                <w:szCs w:val="14"/>
              </w:rPr>
              <w:t>Nom en lettres moulées</w:t>
            </w:r>
          </w:p>
        </w:tc>
        <w:tc>
          <w:tcPr>
            <w:tcW w:w="236" w:type="dxa"/>
          </w:tcPr>
          <w:p w14:paraId="436B928D" w14:textId="77777777" w:rsidR="000229F0" w:rsidRPr="00A83B16" w:rsidRDefault="000229F0" w:rsidP="006A6932">
            <w:pPr>
              <w:pStyle w:val="Indicationtableau"/>
              <w:rPr>
                <w:sz w:val="14"/>
                <w:szCs w:val="14"/>
              </w:rPr>
            </w:pPr>
          </w:p>
        </w:tc>
        <w:tc>
          <w:tcPr>
            <w:tcW w:w="4441" w:type="dxa"/>
            <w:tcBorders>
              <w:top w:val="single" w:sz="4" w:space="0" w:color="auto"/>
            </w:tcBorders>
          </w:tcPr>
          <w:p w14:paraId="10E20225" w14:textId="77777777" w:rsidR="000229F0" w:rsidRPr="00A83B16" w:rsidRDefault="000229F0" w:rsidP="006A6932">
            <w:pPr>
              <w:pStyle w:val="Indicationtableau"/>
              <w:rPr>
                <w:sz w:val="14"/>
                <w:szCs w:val="14"/>
              </w:rPr>
            </w:pPr>
            <w:r w:rsidRPr="00A83B16">
              <w:rPr>
                <w:sz w:val="14"/>
                <w:szCs w:val="14"/>
              </w:rPr>
              <w:t>Signature</w:t>
            </w:r>
          </w:p>
        </w:tc>
      </w:tr>
    </w:tbl>
    <w:p w14:paraId="44941F37" w14:textId="7DC62BAF" w:rsidR="00B5151F" w:rsidRDefault="00B5151F" w:rsidP="00B5151F">
      <w:pPr>
        <w:pStyle w:val="Titre1"/>
      </w:pPr>
      <w:r>
        <w:lastRenderedPageBreak/>
        <w:t>7.</w:t>
      </w:r>
      <w:r>
        <w:tab/>
        <w:t>Acceptation des mesures par la personne déclarante</w:t>
      </w:r>
    </w:p>
    <w:p w14:paraId="45EB4F8B" w14:textId="43F8623D" w:rsidR="00B5151F" w:rsidRDefault="00B5151F" w:rsidP="00B5151F">
      <w:r w:rsidRPr="00B5151F">
        <w:t>Je suis est en accord avec les mesures décrites ci-dessus et m’engage à les appliquer et à les respecter.</w:t>
      </w: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111"/>
        <w:gridCol w:w="480"/>
        <w:gridCol w:w="3625"/>
      </w:tblGrid>
      <w:tr w:rsidR="00B5151F" w14:paraId="2FB4EE84" w14:textId="77777777" w:rsidTr="006A6932">
        <w:tc>
          <w:tcPr>
            <w:tcW w:w="993" w:type="dxa"/>
            <w:vAlign w:val="bottom"/>
          </w:tcPr>
          <w:p w14:paraId="73F27809" w14:textId="77777777" w:rsidR="00B5151F" w:rsidRDefault="00B5151F" w:rsidP="006A6932">
            <w:pPr>
              <w:spacing w:after="100" w:afterAutospacing="1"/>
            </w:pPr>
            <w:r>
              <w:t xml:space="preserve">Signé à </w:t>
            </w:r>
          </w:p>
        </w:tc>
        <w:tc>
          <w:tcPr>
            <w:tcW w:w="4111" w:type="dxa"/>
            <w:tcBorders>
              <w:bottom w:val="single" w:sz="4" w:space="0" w:color="auto"/>
            </w:tcBorders>
            <w:vAlign w:val="bottom"/>
          </w:tcPr>
          <w:p w14:paraId="37F3DD64" w14:textId="77777777" w:rsidR="00B5151F" w:rsidRDefault="00B5151F" w:rsidP="006A6932">
            <w:pPr>
              <w:spacing w:after="100" w:afterAutospacing="1"/>
            </w:pPr>
          </w:p>
        </w:tc>
        <w:tc>
          <w:tcPr>
            <w:tcW w:w="480" w:type="dxa"/>
            <w:vAlign w:val="bottom"/>
          </w:tcPr>
          <w:p w14:paraId="2181235E" w14:textId="77777777" w:rsidR="00B5151F" w:rsidRDefault="00B5151F" w:rsidP="006A6932">
            <w:pPr>
              <w:spacing w:after="100" w:afterAutospacing="1"/>
            </w:pPr>
            <w:r>
              <w:t>, le</w:t>
            </w:r>
          </w:p>
        </w:tc>
        <w:tc>
          <w:tcPr>
            <w:tcW w:w="3625" w:type="dxa"/>
            <w:tcBorders>
              <w:bottom w:val="single" w:sz="4" w:space="0" w:color="auto"/>
            </w:tcBorders>
            <w:vAlign w:val="bottom"/>
          </w:tcPr>
          <w:p w14:paraId="72367F0C" w14:textId="77777777" w:rsidR="00B5151F" w:rsidRDefault="00B5151F" w:rsidP="006A6932">
            <w:pPr>
              <w:spacing w:after="100" w:afterAutospacing="1"/>
            </w:pPr>
          </w:p>
        </w:tc>
      </w:tr>
      <w:tr w:rsidR="00B5151F" w14:paraId="5CB4ABFF" w14:textId="77777777" w:rsidTr="006A6932">
        <w:tc>
          <w:tcPr>
            <w:tcW w:w="993" w:type="dxa"/>
          </w:tcPr>
          <w:p w14:paraId="4B2EFADF" w14:textId="77777777" w:rsidR="00B5151F" w:rsidRDefault="00B5151F" w:rsidP="006A6932"/>
        </w:tc>
        <w:tc>
          <w:tcPr>
            <w:tcW w:w="4111" w:type="dxa"/>
            <w:tcBorders>
              <w:top w:val="single" w:sz="4" w:space="0" w:color="auto"/>
            </w:tcBorders>
          </w:tcPr>
          <w:p w14:paraId="645B0A56" w14:textId="77777777" w:rsidR="00B5151F" w:rsidRPr="00970FD3" w:rsidRDefault="00B5151F" w:rsidP="006A6932">
            <w:pPr>
              <w:pStyle w:val="Indicationtableau"/>
              <w:rPr>
                <w:sz w:val="14"/>
                <w:szCs w:val="14"/>
              </w:rPr>
            </w:pPr>
            <w:r w:rsidRPr="00970FD3">
              <w:rPr>
                <w:sz w:val="14"/>
                <w:szCs w:val="14"/>
              </w:rPr>
              <w:t>Lieu</w:t>
            </w:r>
          </w:p>
        </w:tc>
        <w:tc>
          <w:tcPr>
            <w:tcW w:w="480" w:type="dxa"/>
          </w:tcPr>
          <w:p w14:paraId="13A87078" w14:textId="77777777" w:rsidR="00B5151F" w:rsidRPr="00970FD3" w:rsidRDefault="00B5151F" w:rsidP="006A6932">
            <w:pPr>
              <w:pStyle w:val="Indicationtableau"/>
              <w:rPr>
                <w:sz w:val="14"/>
                <w:szCs w:val="14"/>
              </w:rPr>
            </w:pPr>
          </w:p>
        </w:tc>
        <w:tc>
          <w:tcPr>
            <w:tcW w:w="3625" w:type="dxa"/>
            <w:tcBorders>
              <w:top w:val="single" w:sz="4" w:space="0" w:color="auto"/>
            </w:tcBorders>
          </w:tcPr>
          <w:p w14:paraId="3FEF5C4C" w14:textId="77777777" w:rsidR="00B5151F" w:rsidRPr="00970FD3" w:rsidRDefault="00B5151F" w:rsidP="006A6932">
            <w:pPr>
              <w:pStyle w:val="Indicationtableau"/>
              <w:rPr>
                <w:sz w:val="14"/>
                <w:szCs w:val="14"/>
              </w:rPr>
            </w:pPr>
            <w:r>
              <w:rPr>
                <w:sz w:val="14"/>
                <w:szCs w:val="14"/>
              </w:rPr>
              <w:t>D</w:t>
            </w:r>
            <w:r w:rsidRPr="00970FD3">
              <w:rPr>
                <w:sz w:val="14"/>
                <w:szCs w:val="14"/>
              </w:rPr>
              <w:t>ate</w:t>
            </w:r>
          </w:p>
        </w:tc>
      </w:tr>
    </w:tbl>
    <w:p w14:paraId="1A372E0E" w14:textId="581D3CB1" w:rsidR="00B5151F" w:rsidRDefault="00B5151F" w:rsidP="00B5151F">
      <w:pPr>
        <w:rPr>
          <w:b/>
        </w:rPr>
      </w:pPr>
      <w:r>
        <w:rPr>
          <w:b/>
        </w:rPr>
        <w:t>Personne déclarante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236"/>
        <w:gridCol w:w="4441"/>
      </w:tblGrid>
      <w:tr w:rsidR="00B5151F" w14:paraId="59CC2B4A" w14:textId="77777777" w:rsidTr="006A6932">
        <w:tc>
          <w:tcPr>
            <w:tcW w:w="4390" w:type="dxa"/>
            <w:tcBorders>
              <w:bottom w:val="single" w:sz="4" w:space="0" w:color="auto"/>
            </w:tcBorders>
          </w:tcPr>
          <w:p w14:paraId="51EE8F73" w14:textId="77777777" w:rsidR="00B5151F" w:rsidRDefault="00B5151F" w:rsidP="006A6932">
            <w:pPr>
              <w:rPr>
                <w:b/>
              </w:rPr>
            </w:pPr>
          </w:p>
        </w:tc>
        <w:tc>
          <w:tcPr>
            <w:tcW w:w="236" w:type="dxa"/>
          </w:tcPr>
          <w:p w14:paraId="480209BD" w14:textId="77777777" w:rsidR="00B5151F" w:rsidRDefault="00B5151F" w:rsidP="006A6932">
            <w:pPr>
              <w:rPr>
                <w:b/>
              </w:rPr>
            </w:pPr>
          </w:p>
        </w:tc>
        <w:tc>
          <w:tcPr>
            <w:tcW w:w="4441" w:type="dxa"/>
            <w:tcBorders>
              <w:bottom w:val="single" w:sz="4" w:space="0" w:color="auto"/>
            </w:tcBorders>
          </w:tcPr>
          <w:p w14:paraId="113C8522" w14:textId="77777777" w:rsidR="00B5151F" w:rsidRDefault="00B5151F" w:rsidP="006A6932">
            <w:pPr>
              <w:rPr>
                <w:b/>
              </w:rPr>
            </w:pPr>
          </w:p>
        </w:tc>
      </w:tr>
      <w:tr w:rsidR="00B5151F" w:rsidRPr="00A83B16" w14:paraId="735381FD" w14:textId="77777777" w:rsidTr="006A6932">
        <w:tc>
          <w:tcPr>
            <w:tcW w:w="4390" w:type="dxa"/>
            <w:tcBorders>
              <w:top w:val="single" w:sz="4" w:space="0" w:color="auto"/>
            </w:tcBorders>
          </w:tcPr>
          <w:p w14:paraId="08A589BB" w14:textId="77777777" w:rsidR="00B5151F" w:rsidRPr="00A83B16" w:rsidRDefault="00B5151F" w:rsidP="006A6932">
            <w:pPr>
              <w:pStyle w:val="Indicationtableau"/>
              <w:rPr>
                <w:sz w:val="14"/>
                <w:szCs w:val="14"/>
              </w:rPr>
            </w:pPr>
            <w:r w:rsidRPr="00A83B16">
              <w:rPr>
                <w:sz w:val="14"/>
                <w:szCs w:val="14"/>
              </w:rPr>
              <w:t>Nom en lettres moulées</w:t>
            </w:r>
          </w:p>
        </w:tc>
        <w:tc>
          <w:tcPr>
            <w:tcW w:w="236" w:type="dxa"/>
          </w:tcPr>
          <w:p w14:paraId="51A18839" w14:textId="77777777" w:rsidR="00B5151F" w:rsidRPr="00A83B16" w:rsidRDefault="00B5151F" w:rsidP="006A6932">
            <w:pPr>
              <w:pStyle w:val="Indicationtableau"/>
              <w:rPr>
                <w:sz w:val="14"/>
                <w:szCs w:val="14"/>
              </w:rPr>
            </w:pPr>
          </w:p>
        </w:tc>
        <w:tc>
          <w:tcPr>
            <w:tcW w:w="4441" w:type="dxa"/>
            <w:tcBorders>
              <w:top w:val="single" w:sz="4" w:space="0" w:color="auto"/>
            </w:tcBorders>
          </w:tcPr>
          <w:p w14:paraId="3CF3E2E0" w14:textId="77777777" w:rsidR="00B5151F" w:rsidRPr="00A83B16" w:rsidRDefault="00B5151F" w:rsidP="006A6932">
            <w:pPr>
              <w:pStyle w:val="Indicationtableau"/>
              <w:rPr>
                <w:sz w:val="14"/>
                <w:szCs w:val="14"/>
              </w:rPr>
            </w:pPr>
            <w:r w:rsidRPr="00A83B16">
              <w:rPr>
                <w:sz w:val="14"/>
                <w:szCs w:val="14"/>
              </w:rPr>
              <w:t>Signature</w:t>
            </w:r>
          </w:p>
        </w:tc>
      </w:tr>
    </w:tbl>
    <w:p w14:paraId="669E007C" w14:textId="77777777" w:rsidR="007B0879" w:rsidRDefault="007B0879" w:rsidP="003D7DBC"/>
    <w:p w14:paraId="26E94DA1" w14:textId="77777777" w:rsidR="00B5151F" w:rsidRDefault="00B5151F" w:rsidP="003D7DBC"/>
    <w:tbl>
      <w:tblPr>
        <w:tblStyle w:val="Grilledutableau"/>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36"/>
        <w:gridCol w:w="4154"/>
        <w:gridCol w:w="283"/>
        <w:gridCol w:w="4111"/>
        <w:gridCol w:w="286"/>
      </w:tblGrid>
      <w:tr w:rsidR="007B0879" w14:paraId="39C6A896" w14:textId="77777777" w:rsidTr="007B0879">
        <w:tc>
          <w:tcPr>
            <w:tcW w:w="9070" w:type="dxa"/>
            <w:gridSpan w:val="5"/>
            <w:shd w:val="clear" w:color="auto" w:fill="F2F2F2" w:themeFill="background1" w:themeFillShade="F2"/>
          </w:tcPr>
          <w:p w14:paraId="6458B28D" w14:textId="3F9AE947" w:rsidR="007B0879" w:rsidRPr="007B0879" w:rsidRDefault="007B0879" w:rsidP="007B0879">
            <w:pPr>
              <w:spacing w:line="243" w:lineRule="exact"/>
              <w:ind w:left="28"/>
              <w:jc w:val="center"/>
              <w:rPr>
                <w:rFonts w:ascii="Arial" w:hAnsi="Arial" w:cs="Arial"/>
                <w:b/>
                <w:bCs/>
              </w:rPr>
            </w:pPr>
            <w:r w:rsidRPr="00B444E0">
              <w:rPr>
                <w:rFonts w:ascii="Arial" w:hAnsi="Arial" w:cs="Arial"/>
                <w:b/>
                <w:bCs/>
              </w:rPr>
              <w:t>SECTION RÉSERVÉE AU BUREAU DE LA RECHERCHE</w:t>
            </w:r>
          </w:p>
        </w:tc>
      </w:tr>
      <w:tr w:rsidR="007B0879" w14:paraId="4314DF35" w14:textId="77777777" w:rsidTr="007B0879">
        <w:trPr>
          <w:trHeight w:val="325"/>
        </w:trPr>
        <w:tc>
          <w:tcPr>
            <w:tcW w:w="236" w:type="dxa"/>
            <w:shd w:val="clear" w:color="auto" w:fill="F2F2F2" w:themeFill="background1" w:themeFillShade="F2"/>
          </w:tcPr>
          <w:p w14:paraId="08D2ED39" w14:textId="77777777" w:rsidR="007B0879" w:rsidRPr="007B0879" w:rsidRDefault="007B0879" w:rsidP="007B0879">
            <w:pPr>
              <w:pStyle w:val="Indicationtableau"/>
              <w:rPr>
                <w:sz w:val="14"/>
                <w:szCs w:val="14"/>
              </w:rPr>
            </w:pPr>
          </w:p>
        </w:tc>
        <w:tc>
          <w:tcPr>
            <w:tcW w:w="4154" w:type="dxa"/>
            <w:tcBorders>
              <w:bottom w:val="single" w:sz="4" w:space="0" w:color="auto"/>
            </w:tcBorders>
            <w:shd w:val="clear" w:color="auto" w:fill="F2F2F2" w:themeFill="background1" w:themeFillShade="F2"/>
          </w:tcPr>
          <w:p w14:paraId="1EE35BAE" w14:textId="77777777" w:rsidR="007B0879" w:rsidRPr="007B0879" w:rsidRDefault="007B0879" w:rsidP="007B0879">
            <w:pPr>
              <w:pStyle w:val="Indicationtableau"/>
              <w:rPr>
                <w:sz w:val="14"/>
                <w:szCs w:val="14"/>
              </w:rPr>
            </w:pPr>
          </w:p>
        </w:tc>
        <w:tc>
          <w:tcPr>
            <w:tcW w:w="283" w:type="dxa"/>
            <w:shd w:val="clear" w:color="auto" w:fill="F2F2F2" w:themeFill="background1" w:themeFillShade="F2"/>
          </w:tcPr>
          <w:p w14:paraId="1340EFFD" w14:textId="77777777" w:rsidR="007B0879" w:rsidRPr="007B0879" w:rsidRDefault="007B0879" w:rsidP="007B0879">
            <w:pPr>
              <w:pStyle w:val="Indicationtableau"/>
              <w:rPr>
                <w:sz w:val="14"/>
                <w:szCs w:val="14"/>
              </w:rPr>
            </w:pPr>
          </w:p>
        </w:tc>
        <w:tc>
          <w:tcPr>
            <w:tcW w:w="4111" w:type="dxa"/>
            <w:tcBorders>
              <w:bottom w:val="single" w:sz="4" w:space="0" w:color="auto"/>
            </w:tcBorders>
            <w:shd w:val="clear" w:color="auto" w:fill="F2F2F2" w:themeFill="background1" w:themeFillShade="F2"/>
          </w:tcPr>
          <w:p w14:paraId="3D438537" w14:textId="77777777" w:rsidR="007B0879" w:rsidRPr="007B0879" w:rsidRDefault="007B0879" w:rsidP="007B0879">
            <w:pPr>
              <w:pStyle w:val="Indicationtableau"/>
              <w:rPr>
                <w:sz w:val="14"/>
                <w:szCs w:val="14"/>
              </w:rPr>
            </w:pPr>
          </w:p>
        </w:tc>
        <w:tc>
          <w:tcPr>
            <w:tcW w:w="286" w:type="dxa"/>
            <w:shd w:val="clear" w:color="auto" w:fill="F2F2F2" w:themeFill="background1" w:themeFillShade="F2"/>
          </w:tcPr>
          <w:p w14:paraId="625A73AF" w14:textId="77777777" w:rsidR="007B0879" w:rsidRPr="007B0879" w:rsidRDefault="007B0879" w:rsidP="007B0879">
            <w:pPr>
              <w:pStyle w:val="Indicationtableau"/>
              <w:rPr>
                <w:sz w:val="14"/>
                <w:szCs w:val="14"/>
              </w:rPr>
            </w:pPr>
          </w:p>
        </w:tc>
      </w:tr>
      <w:tr w:rsidR="007B0879" w14:paraId="5C2011BD" w14:textId="77777777" w:rsidTr="007B0879">
        <w:trPr>
          <w:trHeight w:val="325"/>
        </w:trPr>
        <w:tc>
          <w:tcPr>
            <w:tcW w:w="236" w:type="dxa"/>
            <w:shd w:val="clear" w:color="auto" w:fill="F2F2F2" w:themeFill="background1" w:themeFillShade="F2"/>
          </w:tcPr>
          <w:p w14:paraId="0E75BDAC" w14:textId="77777777" w:rsidR="007B0879" w:rsidRPr="007B0879" w:rsidRDefault="007B0879" w:rsidP="007B0879">
            <w:pPr>
              <w:pStyle w:val="Indicationtableau"/>
              <w:rPr>
                <w:sz w:val="14"/>
                <w:szCs w:val="14"/>
              </w:rPr>
            </w:pPr>
          </w:p>
        </w:tc>
        <w:tc>
          <w:tcPr>
            <w:tcW w:w="4154" w:type="dxa"/>
            <w:tcBorders>
              <w:top w:val="single" w:sz="4" w:space="0" w:color="auto"/>
              <w:bottom w:val="nil"/>
            </w:tcBorders>
            <w:shd w:val="clear" w:color="auto" w:fill="F2F2F2" w:themeFill="background1" w:themeFillShade="F2"/>
          </w:tcPr>
          <w:p w14:paraId="55FA1D44" w14:textId="2BC5F847" w:rsidR="007B0879" w:rsidRPr="007B0879" w:rsidRDefault="007B0879" w:rsidP="007B0879">
            <w:pPr>
              <w:pStyle w:val="Indicationtableau"/>
              <w:rPr>
                <w:sz w:val="14"/>
                <w:szCs w:val="14"/>
              </w:rPr>
            </w:pPr>
            <w:r w:rsidRPr="007B0879">
              <w:rPr>
                <w:sz w:val="14"/>
                <w:szCs w:val="14"/>
              </w:rPr>
              <w:t>Numéro de dossier</w:t>
            </w:r>
          </w:p>
        </w:tc>
        <w:tc>
          <w:tcPr>
            <w:tcW w:w="283" w:type="dxa"/>
            <w:shd w:val="clear" w:color="auto" w:fill="F2F2F2" w:themeFill="background1" w:themeFillShade="F2"/>
          </w:tcPr>
          <w:p w14:paraId="7741A9DE" w14:textId="77777777" w:rsidR="007B0879" w:rsidRPr="007B0879" w:rsidRDefault="007B0879" w:rsidP="007B0879">
            <w:pPr>
              <w:pStyle w:val="Indicationtableau"/>
              <w:rPr>
                <w:sz w:val="14"/>
                <w:szCs w:val="14"/>
              </w:rPr>
            </w:pPr>
          </w:p>
        </w:tc>
        <w:tc>
          <w:tcPr>
            <w:tcW w:w="4111" w:type="dxa"/>
            <w:tcBorders>
              <w:top w:val="single" w:sz="4" w:space="0" w:color="auto"/>
              <w:bottom w:val="nil"/>
            </w:tcBorders>
            <w:shd w:val="clear" w:color="auto" w:fill="F2F2F2" w:themeFill="background1" w:themeFillShade="F2"/>
          </w:tcPr>
          <w:p w14:paraId="2D1EA6A1" w14:textId="3428A4C0" w:rsidR="007B0879" w:rsidRPr="007B0879" w:rsidRDefault="007B0879" w:rsidP="007B0879">
            <w:pPr>
              <w:pStyle w:val="Indicationtableau"/>
              <w:rPr>
                <w:sz w:val="14"/>
                <w:szCs w:val="14"/>
              </w:rPr>
            </w:pPr>
            <w:r w:rsidRPr="007B0879">
              <w:rPr>
                <w:sz w:val="14"/>
                <w:szCs w:val="14"/>
              </w:rPr>
              <w:t>Date</w:t>
            </w:r>
          </w:p>
        </w:tc>
        <w:tc>
          <w:tcPr>
            <w:tcW w:w="286" w:type="dxa"/>
            <w:shd w:val="clear" w:color="auto" w:fill="F2F2F2" w:themeFill="background1" w:themeFillShade="F2"/>
          </w:tcPr>
          <w:p w14:paraId="0BEB476F" w14:textId="77777777" w:rsidR="007B0879" w:rsidRPr="007B0879" w:rsidRDefault="007B0879" w:rsidP="007B0879">
            <w:pPr>
              <w:pStyle w:val="Indicationtableau"/>
              <w:rPr>
                <w:sz w:val="14"/>
                <w:szCs w:val="14"/>
              </w:rPr>
            </w:pPr>
          </w:p>
        </w:tc>
      </w:tr>
      <w:tr w:rsidR="007B0879" w14:paraId="7026A37A" w14:textId="77777777" w:rsidTr="007B0879">
        <w:trPr>
          <w:trHeight w:val="325"/>
        </w:trPr>
        <w:tc>
          <w:tcPr>
            <w:tcW w:w="236" w:type="dxa"/>
            <w:shd w:val="clear" w:color="auto" w:fill="F2F2F2" w:themeFill="background1" w:themeFillShade="F2"/>
          </w:tcPr>
          <w:p w14:paraId="2D7D9609" w14:textId="77777777" w:rsidR="007B0879" w:rsidRPr="007B0879" w:rsidRDefault="007B0879" w:rsidP="007B0879">
            <w:pPr>
              <w:pStyle w:val="Indicationtableau"/>
              <w:rPr>
                <w:sz w:val="14"/>
                <w:szCs w:val="14"/>
              </w:rPr>
            </w:pPr>
          </w:p>
        </w:tc>
        <w:tc>
          <w:tcPr>
            <w:tcW w:w="4154" w:type="dxa"/>
            <w:tcBorders>
              <w:top w:val="nil"/>
              <w:bottom w:val="single" w:sz="4" w:space="0" w:color="auto"/>
            </w:tcBorders>
            <w:shd w:val="clear" w:color="auto" w:fill="F2F2F2" w:themeFill="background1" w:themeFillShade="F2"/>
          </w:tcPr>
          <w:p w14:paraId="45F1B54E" w14:textId="6AC09742" w:rsidR="007B0879" w:rsidRPr="007B0879" w:rsidRDefault="007B0879" w:rsidP="007B0879">
            <w:pPr>
              <w:pStyle w:val="Indicationtableau"/>
              <w:rPr>
                <w:sz w:val="14"/>
                <w:szCs w:val="14"/>
              </w:rPr>
            </w:pPr>
          </w:p>
        </w:tc>
        <w:tc>
          <w:tcPr>
            <w:tcW w:w="283" w:type="dxa"/>
            <w:shd w:val="clear" w:color="auto" w:fill="F2F2F2" w:themeFill="background1" w:themeFillShade="F2"/>
          </w:tcPr>
          <w:p w14:paraId="64C54999" w14:textId="77777777" w:rsidR="007B0879" w:rsidRPr="007B0879" w:rsidRDefault="007B0879" w:rsidP="007B0879">
            <w:pPr>
              <w:pStyle w:val="Indicationtableau"/>
              <w:rPr>
                <w:sz w:val="14"/>
                <w:szCs w:val="14"/>
              </w:rPr>
            </w:pPr>
          </w:p>
        </w:tc>
        <w:tc>
          <w:tcPr>
            <w:tcW w:w="4111" w:type="dxa"/>
            <w:tcBorders>
              <w:top w:val="nil"/>
              <w:bottom w:val="single" w:sz="4" w:space="0" w:color="auto"/>
            </w:tcBorders>
            <w:shd w:val="clear" w:color="auto" w:fill="F2F2F2" w:themeFill="background1" w:themeFillShade="F2"/>
          </w:tcPr>
          <w:p w14:paraId="7FA571BB" w14:textId="4BC54A4F" w:rsidR="007B0879" w:rsidRPr="007B0879" w:rsidRDefault="007B0879" w:rsidP="007B0879">
            <w:pPr>
              <w:pStyle w:val="Indicationtableau"/>
              <w:rPr>
                <w:sz w:val="14"/>
                <w:szCs w:val="14"/>
              </w:rPr>
            </w:pPr>
          </w:p>
        </w:tc>
        <w:tc>
          <w:tcPr>
            <w:tcW w:w="286" w:type="dxa"/>
            <w:shd w:val="clear" w:color="auto" w:fill="F2F2F2" w:themeFill="background1" w:themeFillShade="F2"/>
          </w:tcPr>
          <w:p w14:paraId="00C3BC97" w14:textId="40558FE2" w:rsidR="007B0879" w:rsidRPr="007B0879" w:rsidRDefault="007B0879" w:rsidP="007B0879">
            <w:pPr>
              <w:pStyle w:val="Indicationtableau"/>
              <w:rPr>
                <w:sz w:val="14"/>
                <w:szCs w:val="14"/>
              </w:rPr>
            </w:pPr>
          </w:p>
        </w:tc>
      </w:tr>
      <w:tr w:rsidR="007B0879" w14:paraId="0144113B" w14:textId="77777777" w:rsidTr="007B0879">
        <w:trPr>
          <w:trHeight w:val="325"/>
        </w:trPr>
        <w:tc>
          <w:tcPr>
            <w:tcW w:w="236" w:type="dxa"/>
            <w:shd w:val="clear" w:color="auto" w:fill="F2F2F2" w:themeFill="background1" w:themeFillShade="F2"/>
          </w:tcPr>
          <w:p w14:paraId="337EEBAA" w14:textId="77777777" w:rsidR="007B0879" w:rsidRPr="007B0879" w:rsidRDefault="007B0879" w:rsidP="007B0879">
            <w:pPr>
              <w:pStyle w:val="Indicationtableau"/>
              <w:rPr>
                <w:sz w:val="14"/>
                <w:szCs w:val="14"/>
              </w:rPr>
            </w:pPr>
          </w:p>
        </w:tc>
        <w:tc>
          <w:tcPr>
            <w:tcW w:w="4154" w:type="dxa"/>
            <w:tcBorders>
              <w:top w:val="single" w:sz="4" w:space="0" w:color="auto"/>
              <w:bottom w:val="single" w:sz="4" w:space="0" w:color="auto"/>
            </w:tcBorders>
            <w:shd w:val="clear" w:color="auto" w:fill="F2F2F2" w:themeFill="background1" w:themeFillShade="F2"/>
          </w:tcPr>
          <w:p w14:paraId="27239D2B" w14:textId="3AAB4F7F" w:rsidR="007B0879" w:rsidRPr="00A83B16" w:rsidRDefault="007B0879" w:rsidP="007B0879">
            <w:pPr>
              <w:pStyle w:val="Indicationtableau"/>
              <w:rPr>
                <w:sz w:val="14"/>
                <w:szCs w:val="14"/>
              </w:rPr>
            </w:pPr>
            <w:r w:rsidRPr="00A83B16">
              <w:rPr>
                <w:sz w:val="14"/>
                <w:szCs w:val="14"/>
              </w:rPr>
              <w:t>Nom</w:t>
            </w:r>
            <w:r>
              <w:rPr>
                <w:sz w:val="14"/>
                <w:szCs w:val="14"/>
              </w:rPr>
              <w:t xml:space="preserve"> du signataire</w:t>
            </w:r>
            <w:r w:rsidRPr="00A83B16">
              <w:rPr>
                <w:sz w:val="14"/>
                <w:szCs w:val="14"/>
              </w:rPr>
              <w:t xml:space="preserve"> en lettres moulées</w:t>
            </w:r>
          </w:p>
        </w:tc>
        <w:tc>
          <w:tcPr>
            <w:tcW w:w="283" w:type="dxa"/>
            <w:shd w:val="clear" w:color="auto" w:fill="F2F2F2" w:themeFill="background1" w:themeFillShade="F2"/>
          </w:tcPr>
          <w:p w14:paraId="1C514E3E" w14:textId="77777777" w:rsidR="007B0879" w:rsidRPr="007B0879" w:rsidRDefault="007B0879" w:rsidP="007B0879">
            <w:pPr>
              <w:pStyle w:val="Indicationtableau"/>
              <w:rPr>
                <w:sz w:val="14"/>
                <w:szCs w:val="14"/>
              </w:rPr>
            </w:pPr>
          </w:p>
        </w:tc>
        <w:tc>
          <w:tcPr>
            <w:tcW w:w="4111" w:type="dxa"/>
            <w:tcBorders>
              <w:top w:val="single" w:sz="4" w:space="0" w:color="auto"/>
              <w:bottom w:val="single" w:sz="4" w:space="0" w:color="auto"/>
            </w:tcBorders>
            <w:shd w:val="clear" w:color="auto" w:fill="F2F2F2" w:themeFill="background1" w:themeFillShade="F2"/>
          </w:tcPr>
          <w:p w14:paraId="76336F45" w14:textId="2D6DEAB8" w:rsidR="007B0879" w:rsidRPr="00A83B16" w:rsidRDefault="007B0879" w:rsidP="007B0879">
            <w:pPr>
              <w:pStyle w:val="Indicationtableau"/>
              <w:rPr>
                <w:sz w:val="14"/>
                <w:szCs w:val="14"/>
              </w:rPr>
            </w:pPr>
            <w:r w:rsidRPr="00A83B16">
              <w:rPr>
                <w:sz w:val="14"/>
                <w:szCs w:val="14"/>
              </w:rPr>
              <w:t>Signature</w:t>
            </w:r>
          </w:p>
        </w:tc>
        <w:tc>
          <w:tcPr>
            <w:tcW w:w="286" w:type="dxa"/>
            <w:shd w:val="clear" w:color="auto" w:fill="F2F2F2" w:themeFill="background1" w:themeFillShade="F2"/>
          </w:tcPr>
          <w:p w14:paraId="2E40A699" w14:textId="77777777" w:rsidR="007B0879" w:rsidRPr="007B0879" w:rsidRDefault="007B0879" w:rsidP="007B0879">
            <w:pPr>
              <w:pStyle w:val="Indicationtableau"/>
              <w:rPr>
                <w:sz w:val="14"/>
                <w:szCs w:val="14"/>
              </w:rPr>
            </w:pPr>
          </w:p>
        </w:tc>
      </w:tr>
    </w:tbl>
    <w:p w14:paraId="5BCA404B" w14:textId="77777777" w:rsidR="007B0879" w:rsidRDefault="007B0879" w:rsidP="003D7DBC"/>
    <w:sectPr w:rsidR="007B0879" w:rsidSect="0018496A">
      <w:headerReference w:type="even" r:id="rId11"/>
      <w:headerReference w:type="default" r:id="rId12"/>
      <w:footerReference w:type="even" r:id="rId13"/>
      <w:footerReference w:type="default" r:id="rId14"/>
      <w:headerReference w:type="first" r:id="rId15"/>
      <w:footerReference w:type="first" r:id="rId16"/>
      <w:pgSz w:w="12240" w:h="15840"/>
      <w:pgMar w:top="1440" w:right="1325"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95897" w14:textId="77777777" w:rsidR="00FB2A97" w:rsidRDefault="00FB2A97" w:rsidP="004E412E">
      <w:r>
        <w:separator/>
      </w:r>
    </w:p>
  </w:endnote>
  <w:endnote w:type="continuationSeparator" w:id="0">
    <w:p w14:paraId="6D74F2BC" w14:textId="77777777" w:rsidR="00FB2A97" w:rsidRDefault="00FB2A97" w:rsidP="004E4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rope">
    <w:altName w:val="Calibri"/>
    <w:panose1 w:val="00000000000000000000"/>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rope ExtraBold">
    <w:panose1 w:val="00000000000000000000"/>
    <w:charset w:val="00"/>
    <w:family w:val="auto"/>
    <w:pitch w:val="variable"/>
    <w:sig w:usb0="A00002BF" w:usb1="5000206B" w:usb2="00000000" w:usb3="00000000" w:csb0="0000019F" w:csb1="00000000"/>
  </w:font>
  <w:font w:name="Manrope SemiBold">
    <w:panose1 w:val="00000000000000000000"/>
    <w:charset w:val="00"/>
    <w:family w:val="auto"/>
    <w:pitch w:val="variable"/>
    <w:sig w:usb0="A00002BF" w:usb1="5000206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FC8DB" w14:textId="77777777" w:rsidR="001A360F" w:rsidRDefault="001A360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1702" w14:textId="60C2697D" w:rsidR="00D81543" w:rsidRDefault="00D81543" w:rsidP="00434E58">
    <w:pPr>
      <w:pStyle w:val="PaginationTdM"/>
      <w:tabs>
        <w:tab w:val="clear" w:pos="4320"/>
      </w:tabs>
      <w:jc w:val="left"/>
    </w:pPr>
    <w:r>
      <w:rPr>
        <w:noProof/>
      </w:rPr>
      <mc:AlternateContent>
        <mc:Choice Requires="wps">
          <w:drawing>
            <wp:anchor distT="0" distB="0" distL="114300" distR="114300" simplePos="0" relativeHeight="251664384" behindDoc="0" locked="0" layoutInCell="1" allowOverlap="1" wp14:anchorId="57226AB2" wp14:editId="364D4EDD">
              <wp:simplePos x="0" y="0"/>
              <wp:positionH relativeFrom="column">
                <wp:posOffset>-1144270</wp:posOffset>
              </wp:positionH>
              <wp:positionV relativeFrom="paragraph">
                <wp:posOffset>263658</wp:posOffset>
              </wp:positionV>
              <wp:extent cx="7827010" cy="401955"/>
              <wp:effectExtent l="0" t="0" r="2540" b="0"/>
              <wp:wrapNone/>
              <wp:docPr id="634338038" name="Rectangle 634338038"/>
              <wp:cNvGraphicFramePr/>
              <a:graphic xmlns:a="http://schemas.openxmlformats.org/drawingml/2006/main">
                <a:graphicData uri="http://schemas.microsoft.com/office/word/2010/wordprocessingShape">
                  <wps:wsp>
                    <wps:cNvSpPr/>
                    <wps:spPr>
                      <a:xfrm>
                        <a:off x="0" y="0"/>
                        <a:ext cx="7827010" cy="401955"/>
                      </a:xfrm>
                      <a:prstGeom prst="rect">
                        <a:avLst/>
                      </a:prstGeom>
                      <a:solidFill>
                        <a:srgbClr val="D4B3A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64457" id="Rectangle 634338038" o:spid="_x0000_s1026" style="position:absolute;margin-left:-90.1pt;margin-top:20.75pt;width:616.3pt;height:3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" fillcolor="#d4b3a7" stroked="f" strokeweight="1pt"/>
          </w:pict>
        </mc:Fallback>
      </mc:AlternateContent>
    </w:r>
    <w:r w:rsidR="00434E58">
      <w:t>Secrétariat général – Version 2026-08</w:t>
    </w:r>
    <w:r w:rsidR="00434E58">
      <w:tab/>
    </w:r>
    <w:r>
      <w:fldChar w:fldCharType="begin"/>
    </w:r>
    <w:r>
      <w:instrText>PAGE   \* MERGEFORMAT</w:instrText>
    </w:r>
    <w:r>
      <w:fldChar w:fldCharType="separate"/>
    </w:r>
    <w:r>
      <w:t>i</w:t>
    </w:r>
    <w:r>
      <w:fldChar w:fldCharType="end"/>
    </w:r>
    <w:r>
      <w:t xml:space="preserve"> de </w:t>
    </w:r>
    <w:fldSimple w:instr=" NUMPAGES   \* MERGEFORMAT ">
      <w:r w:rsidR="005D5050">
        <w:rPr>
          <w:noProof/>
        </w:rPr>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19A9F" w14:textId="77777777" w:rsidR="001A360F" w:rsidRDefault="001A360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1EE34" w14:textId="77777777" w:rsidR="00FB2A97" w:rsidRDefault="00FB2A97" w:rsidP="00F876EC">
      <w:pPr>
        <w:spacing w:before="0" w:after="0"/>
      </w:pPr>
      <w:r>
        <w:separator/>
      </w:r>
    </w:p>
  </w:footnote>
  <w:footnote w:type="continuationSeparator" w:id="0">
    <w:p w14:paraId="6ACAB12D" w14:textId="77777777" w:rsidR="00FB2A97" w:rsidRDefault="00FB2A97" w:rsidP="003B2578">
      <w:pPr>
        <w:spacing w:before="0" w:after="0"/>
      </w:pPr>
      <w:r>
        <w:continuationSeparator/>
      </w:r>
    </w:p>
  </w:footnote>
  <w:footnote w:type="continuationNotice" w:id="1">
    <w:p w14:paraId="6B84FB47" w14:textId="77777777" w:rsidR="00FB2A97" w:rsidRDefault="00FB2A9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1D70" w14:textId="77777777" w:rsidR="001A360F" w:rsidRDefault="001A360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D1E1" w14:textId="77777777" w:rsidR="003D7DBC" w:rsidRPr="003D7DBC" w:rsidRDefault="003D7DBC" w:rsidP="003D7DBC">
    <w:pPr>
      <w:pStyle w:val="En-tte"/>
      <w:spacing w:before="0"/>
      <w:jc w:val="right"/>
      <w:rPr>
        <w:sz w:val="18"/>
        <w:szCs w:val="18"/>
      </w:rPr>
    </w:pPr>
    <w:r w:rsidRPr="003D7DBC">
      <w:rPr>
        <w:sz w:val="18"/>
        <w:szCs w:val="18"/>
      </w:rPr>
      <w:t>Politique de conduite responsable en recherche (440)</w:t>
    </w:r>
  </w:p>
  <w:p w14:paraId="6E3981C8" w14:textId="2BF5091D" w:rsidR="003D7DBC" w:rsidRPr="003D7DBC" w:rsidRDefault="003D7DBC" w:rsidP="003D7DBC">
    <w:pPr>
      <w:pStyle w:val="En-tte"/>
      <w:spacing w:before="0"/>
      <w:jc w:val="right"/>
      <w:rPr>
        <w:sz w:val="18"/>
        <w:szCs w:val="18"/>
      </w:rPr>
    </w:pPr>
    <w:r w:rsidRPr="003D7DBC">
      <w:rPr>
        <w:sz w:val="18"/>
        <w:szCs w:val="18"/>
      </w:rPr>
      <w:t>Annexe</w:t>
    </w:r>
    <w:r w:rsidR="001A360F">
      <w:rPr>
        <w:sz w:val="18"/>
        <w:szCs w:val="18"/>
      </w:rPr>
      <w:t> </w:t>
    </w:r>
    <w:r w:rsidR="00511453">
      <w:rPr>
        <w:sz w:val="18"/>
        <w:szCs w:val="18"/>
      </w:rPr>
      <w:t>II</w:t>
    </w:r>
    <w:r w:rsidRPr="003D7DBC">
      <w:rPr>
        <w:sz w:val="18"/>
        <w:szCs w:val="18"/>
      </w:rPr>
      <w:t xml:space="preserve">. </w:t>
    </w:r>
    <w:r w:rsidR="00511453" w:rsidRPr="00511453">
      <w:rPr>
        <w:sz w:val="18"/>
        <w:szCs w:val="18"/>
      </w:rPr>
      <w:t>Déclaration de conflit d’intérêts réel, potentiel ou apparent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8611" w14:textId="77777777" w:rsidR="001A360F" w:rsidRDefault="001A360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E9B"/>
    <w:multiLevelType w:val="hybridMultilevel"/>
    <w:tmpl w:val="2F9E16F4"/>
    <w:lvl w:ilvl="0" w:tplc="F5D8E044">
      <w:numFmt w:val="bullet"/>
      <w:lvlText w:val="□"/>
      <w:lvlJc w:val="left"/>
      <w:pPr>
        <w:ind w:left="566" w:hanging="360"/>
      </w:pPr>
      <w:rPr>
        <w:rFonts w:ascii="Calibri" w:eastAsia="Calibri" w:hAnsi="Calibri" w:cs="Calibri" w:hint="default"/>
        <w:w w:val="100"/>
        <w:sz w:val="22"/>
        <w:szCs w:val="22"/>
        <w:lang w:val="fr-CA" w:eastAsia="fr-CA" w:bidi="fr-CA"/>
      </w:rPr>
    </w:lvl>
    <w:lvl w:ilvl="1" w:tplc="0DEA3B5A">
      <w:numFmt w:val="bullet"/>
      <w:lvlText w:val="•"/>
      <w:lvlJc w:val="left"/>
      <w:pPr>
        <w:ind w:left="1367" w:hanging="360"/>
      </w:pPr>
      <w:rPr>
        <w:rFonts w:hint="default"/>
        <w:lang w:val="fr-CA" w:eastAsia="fr-CA" w:bidi="fr-CA"/>
      </w:rPr>
    </w:lvl>
    <w:lvl w:ilvl="2" w:tplc="5CF23750">
      <w:numFmt w:val="bullet"/>
      <w:lvlText w:val="•"/>
      <w:lvlJc w:val="left"/>
      <w:pPr>
        <w:ind w:left="2175" w:hanging="360"/>
      </w:pPr>
      <w:rPr>
        <w:rFonts w:hint="default"/>
        <w:lang w:val="fr-CA" w:eastAsia="fr-CA" w:bidi="fr-CA"/>
      </w:rPr>
    </w:lvl>
    <w:lvl w:ilvl="3" w:tplc="73169DDE">
      <w:numFmt w:val="bullet"/>
      <w:lvlText w:val="•"/>
      <w:lvlJc w:val="left"/>
      <w:pPr>
        <w:ind w:left="2983" w:hanging="360"/>
      </w:pPr>
      <w:rPr>
        <w:rFonts w:hint="default"/>
        <w:lang w:val="fr-CA" w:eastAsia="fr-CA" w:bidi="fr-CA"/>
      </w:rPr>
    </w:lvl>
    <w:lvl w:ilvl="4" w:tplc="EB522C34">
      <w:numFmt w:val="bullet"/>
      <w:lvlText w:val="•"/>
      <w:lvlJc w:val="left"/>
      <w:pPr>
        <w:ind w:left="3790" w:hanging="360"/>
      </w:pPr>
      <w:rPr>
        <w:rFonts w:hint="default"/>
        <w:lang w:val="fr-CA" w:eastAsia="fr-CA" w:bidi="fr-CA"/>
      </w:rPr>
    </w:lvl>
    <w:lvl w:ilvl="5" w:tplc="21B8F2FE">
      <w:numFmt w:val="bullet"/>
      <w:lvlText w:val="•"/>
      <w:lvlJc w:val="left"/>
      <w:pPr>
        <w:ind w:left="4598" w:hanging="360"/>
      </w:pPr>
      <w:rPr>
        <w:rFonts w:hint="default"/>
        <w:lang w:val="fr-CA" w:eastAsia="fr-CA" w:bidi="fr-CA"/>
      </w:rPr>
    </w:lvl>
    <w:lvl w:ilvl="6" w:tplc="9F4248D2">
      <w:numFmt w:val="bullet"/>
      <w:lvlText w:val="•"/>
      <w:lvlJc w:val="left"/>
      <w:pPr>
        <w:ind w:left="5406" w:hanging="360"/>
      </w:pPr>
      <w:rPr>
        <w:rFonts w:hint="default"/>
        <w:lang w:val="fr-CA" w:eastAsia="fr-CA" w:bidi="fr-CA"/>
      </w:rPr>
    </w:lvl>
    <w:lvl w:ilvl="7" w:tplc="07546F70">
      <w:numFmt w:val="bullet"/>
      <w:lvlText w:val="•"/>
      <w:lvlJc w:val="left"/>
      <w:pPr>
        <w:ind w:left="6213" w:hanging="360"/>
      </w:pPr>
      <w:rPr>
        <w:rFonts w:hint="default"/>
        <w:lang w:val="fr-CA" w:eastAsia="fr-CA" w:bidi="fr-CA"/>
      </w:rPr>
    </w:lvl>
    <w:lvl w:ilvl="8" w:tplc="A3AA309A">
      <w:numFmt w:val="bullet"/>
      <w:lvlText w:val="•"/>
      <w:lvlJc w:val="left"/>
      <w:pPr>
        <w:ind w:left="7021" w:hanging="360"/>
      </w:pPr>
      <w:rPr>
        <w:rFonts w:hint="default"/>
        <w:lang w:val="fr-CA" w:eastAsia="fr-CA" w:bidi="fr-CA"/>
      </w:rPr>
    </w:lvl>
  </w:abstractNum>
  <w:abstractNum w:abstractNumId="1" w15:restartNumberingAfterBreak="0">
    <w:nsid w:val="014B3BE0"/>
    <w:multiLevelType w:val="multilevel"/>
    <w:tmpl w:val="2A487126"/>
    <w:lvl w:ilvl="0">
      <w:start w:val="1"/>
      <w:numFmt w:val="decimal"/>
      <w:lvlText w:val="%1."/>
      <w:lvlJc w:val="left"/>
      <w:pPr>
        <w:ind w:left="500" w:hanging="360"/>
      </w:pPr>
      <w:rPr>
        <w:rFonts w:ascii="Calibri" w:eastAsia="Calibri" w:hAnsi="Calibri" w:cs="Calibri" w:hint="default"/>
        <w:b/>
        <w:bCs/>
        <w:color w:val="auto"/>
        <w:spacing w:val="-3"/>
        <w:w w:val="100"/>
        <w:sz w:val="24"/>
        <w:szCs w:val="24"/>
        <w:lang w:val="fr-CA" w:eastAsia="fr-CA" w:bidi="fr-CA"/>
      </w:rPr>
    </w:lvl>
    <w:lvl w:ilvl="1">
      <w:start w:val="1"/>
      <w:numFmt w:val="decimal"/>
      <w:lvlText w:val="%1.%2"/>
      <w:lvlJc w:val="left"/>
      <w:pPr>
        <w:ind w:left="497" w:hanging="358"/>
      </w:pPr>
      <w:rPr>
        <w:rFonts w:ascii="Calibri" w:eastAsia="Calibri" w:hAnsi="Calibri" w:cs="Calibri" w:hint="default"/>
        <w:b/>
        <w:bCs/>
        <w:color w:val="auto"/>
        <w:spacing w:val="-1"/>
        <w:w w:val="100"/>
        <w:sz w:val="24"/>
        <w:szCs w:val="24"/>
        <w:lang w:val="fr-CA" w:eastAsia="fr-CA" w:bidi="fr-CA"/>
      </w:rPr>
    </w:lvl>
    <w:lvl w:ilvl="2">
      <w:numFmt w:val="bullet"/>
      <w:lvlText w:val="□"/>
      <w:lvlJc w:val="left"/>
      <w:pPr>
        <w:ind w:left="852" w:hanging="356"/>
      </w:pPr>
      <w:rPr>
        <w:rFonts w:ascii="Calibri" w:eastAsia="Calibri" w:hAnsi="Calibri" w:cs="Calibri" w:hint="default"/>
        <w:spacing w:val="-15"/>
        <w:w w:val="100"/>
        <w:sz w:val="24"/>
        <w:szCs w:val="24"/>
        <w:lang w:val="fr-CA" w:eastAsia="fr-CA" w:bidi="fr-CA"/>
      </w:rPr>
    </w:lvl>
    <w:lvl w:ilvl="3">
      <w:numFmt w:val="bullet"/>
      <w:lvlText w:val="•"/>
      <w:lvlJc w:val="left"/>
      <w:pPr>
        <w:ind w:left="2686" w:hanging="356"/>
      </w:pPr>
      <w:rPr>
        <w:rFonts w:hint="default"/>
        <w:lang w:val="fr-CA" w:eastAsia="fr-CA" w:bidi="fr-CA"/>
      </w:rPr>
    </w:lvl>
    <w:lvl w:ilvl="4">
      <w:numFmt w:val="bullet"/>
      <w:lvlText w:val="•"/>
      <w:lvlJc w:val="left"/>
      <w:pPr>
        <w:ind w:left="3600" w:hanging="356"/>
      </w:pPr>
      <w:rPr>
        <w:rFonts w:hint="default"/>
        <w:lang w:val="fr-CA" w:eastAsia="fr-CA" w:bidi="fr-CA"/>
      </w:rPr>
    </w:lvl>
    <w:lvl w:ilvl="5">
      <w:numFmt w:val="bullet"/>
      <w:lvlText w:val="•"/>
      <w:lvlJc w:val="left"/>
      <w:pPr>
        <w:ind w:left="4513" w:hanging="356"/>
      </w:pPr>
      <w:rPr>
        <w:rFonts w:hint="default"/>
        <w:lang w:val="fr-CA" w:eastAsia="fr-CA" w:bidi="fr-CA"/>
      </w:rPr>
    </w:lvl>
    <w:lvl w:ilvl="6">
      <w:numFmt w:val="bullet"/>
      <w:lvlText w:val="•"/>
      <w:lvlJc w:val="left"/>
      <w:pPr>
        <w:ind w:left="5426" w:hanging="356"/>
      </w:pPr>
      <w:rPr>
        <w:rFonts w:hint="default"/>
        <w:lang w:val="fr-CA" w:eastAsia="fr-CA" w:bidi="fr-CA"/>
      </w:rPr>
    </w:lvl>
    <w:lvl w:ilvl="7">
      <w:numFmt w:val="bullet"/>
      <w:lvlText w:val="•"/>
      <w:lvlJc w:val="left"/>
      <w:pPr>
        <w:ind w:left="6340" w:hanging="356"/>
      </w:pPr>
      <w:rPr>
        <w:rFonts w:hint="default"/>
        <w:lang w:val="fr-CA" w:eastAsia="fr-CA" w:bidi="fr-CA"/>
      </w:rPr>
    </w:lvl>
    <w:lvl w:ilvl="8">
      <w:numFmt w:val="bullet"/>
      <w:lvlText w:val="•"/>
      <w:lvlJc w:val="left"/>
      <w:pPr>
        <w:ind w:left="7253" w:hanging="356"/>
      </w:pPr>
      <w:rPr>
        <w:rFonts w:hint="default"/>
        <w:lang w:val="fr-CA" w:eastAsia="fr-CA" w:bidi="fr-CA"/>
      </w:rPr>
    </w:lvl>
  </w:abstractNum>
  <w:abstractNum w:abstractNumId="2" w15:restartNumberingAfterBreak="0">
    <w:nsid w:val="01C8078D"/>
    <w:multiLevelType w:val="hybridMultilevel"/>
    <w:tmpl w:val="D934311C"/>
    <w:lvl w:ilvl="0" w:tplc="852ED8F4">
      <w:numFmt w:val="bullet"/>
      <w:lvlText w:val="□"/>
      <w:lvlJc w:val="left"/>
      <w:pPr>
        <w:ind w:left="561" w:hanging="358"/>
      </w:pPr>
      <w:rPr>
        <w:rFonts w:ascii="Calibri" w:eastAsia="Calibri" w:hAnsi="Calibri" w:cs="Calibri" w:hint="default"/>
        <w:w w:val="100"/>
        <w:sz w:val="22"/>
        <w:szCs w:val="22"/>
        <w:lang w:val="fr-CA" w:eastAsia="fr-CA" w:bidi="fr-CA"/>
      </w:rPr>
    </w:lvl>
    <w:lvl w:ilvl="1" w:tplc="85E636DA">
      <w:numFmt w:val="bullet"/>
      <w:lvlText w:val="•"/>
      <w:lvlJc w:val="left"/>
      <w:pPr>
        <w:ind w:left="1366" w:hanging="358"/>
      </w:pPr>
      <w:rPr>
        <w:rFonts w:hint="default"/>
        <w:lang w:val="fr-CA" w:eastAsia="fr-CA" w:bidi="fr-CA"/>
      </w:rPr>
    </w:lvl>
    <w:lvl w:ilvl="2" w:tplc="CAC0C3F8">
      <w:numFmt w:val="bullet"/>
      <w:lvlText w:val="•"/>
      <w:lvlJc w:val="left"/>
      <w:pPr>
        <w:ind w:left="2172" w:hanging="358"/>
      </w:pPr>
      <w:rPr>
        <w:rFonts w:hint="default"/>
        <w:lang w:val="fr-CA" w:eastAsia="fr-CA" w:bidi="fr-CA"/>
      </w:rPr>
    </w:lvl>
    <w:lvl w:ilvl="3" w:tplc="72DE3434">
      <w:numFmt w:val="bullet"/>
      <w:lvlText w:val="•"/>
      <w:lvlJc w:val="left"/>
      <w:pPr>
        <w:ind w:left="2978" w:hanging="358"/>
      </w:pPr>
      <w:rPr>
        <w:rFonts w:hint="default"/>
        <w:lang w:val="fr-CA" w:eastAsia="fr-CA" w:bidi="fr-CA"/>
      </w:rPr>
    </w:lvl>
    <w:lvl w:ilvl="4" w:tplc="0F0ED8C2">
      <w:numFmt w:val="bullet"/>
      <w:lvlText w:val="•"/>
      <w:lvlJc w:val="left"/>
      <w:pPr>
        <w:ind w:left="3784" w:hanging="358"/>
      </w:pPr>
      <w:rPr>
        <w:rFonts w:hint="default"/>
        <w:lang w:val="fr-CA" w:eastAsia="fr-CA" w:bidi="fr-CA"/>
      </w:rPr>
    </w:lvl>
    <w:lvl w:ilvl="5" w:tplc="0B18E3C4">
      <w:numFmt w:val="bullet"/>
      <w:lvlText w:val="•"/>
      <w:lvlJc w:val="left"/>
      <w:pPr>
        <w:ind w:left="4590" w:hanging="358"/>
      </w:pPr>
      <w:rPr>
        <w:rFonts w:hint="default"/>
        <w:lang w:val="fr-CA" w:eastAsia="fr-CA" w:bidi="fr-CA"/>
      </w:rPr>
    </w:lvl>
    <w:lvl w:ilvl="6" w:tplc="553EB9F0">
      <w:numFmt w:val="bullet"/>
      <w:lvlText w:val="•"/>
      <w:lvlJc w:val="left"/>
      <w:pPr>
        <w:ind w:left="5396" w:hanging="358"/>
      </w:pPr>
      <w:rPr>
        <w:rFonts w:hint="default"/>
        <w:lang w:val="fr-CA" w:eastAsia="fr-CA" w:bidi="fr-CA"/>
      </w:rPr>
    </w:lvl>
    <w:lvl w:ilvl="7" w:tplc="A4389FE0">
      <w:numFmt w:val="bullet"/>
      <w:lvlText w:val="•"/>
      <w:lvlJc w:val="left"/>
      <w:pPr>
        <w:ind w:left="6202" w:hanging="358"/>
      </w:pPr>
      <w:rPr>
        <w:rFonts w:hint="default"/>
        <w:lang w:val="fr-CA" w:eastAsia="fr-CA" w:bidi="fr-CA"/>
      </w:rPr>
    </w:lvl>
    <w:lvl w:ilvl="8" w:tplc="D8163E72">
      <w:numFmt w:val="bullet"/>
      <w:lvlText w:val="•"/>
      <w:lvlJc w:val="left"/>
      <w:pPr>
        <w:ind w:left="7008" w:hanging="358"/>
      </w:pPr>
      <w:rPr>
        <w:rFonts w:hint="default"/>
        <w:lang w:val="fr-CA" w:eastAsia="fr-CA" w:bidi="fr-CA"/>
      </w:rPr>
    </w:lvl>
  </w:abstractNum>
  <w:abstractNum w:abstractNumId="3" w15:restartNumberingAfterBreak="0">
    <w:nsid w:val="193B3543"/>
    <w:multiLevelType w:val="hybridMultilevel"/>
    <w:tmpl w:val="0ECAC1FA"/>
    <w:lvl w:ilvl="0" w:tplc="D116DA42">
      <w:start w:val="1"/>
      <w:numFmt w:val="decimal"/>
      <w:pStyle w:val="Articles"/>
      <w:lvlText w:val="%1."/>
      <w:lvlJc w:val="left"/>
      <w:pPr>
        <w:ind w:left="720" w:hanging="360"/>
      </w:pPr>
    </w:lvl>
    <w:lvl w:ilvl="1" w:tplc="1F88FBCE">
      <w:start w:val="1"/>
      <w:numFmt w:val="lowerLetter"/>
      <w:pStyle w:val="Alinas"/>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22DE582D"/>
    <w:multiLevelType w:val="hybridMultilevel"/>
    <w:tmpl w:val="F5B02962"/>
    <w:lvl w:ilvl="0" w:tplc="18388456">
      <w:numFmt w:val="bullet"/>
      <w:lvlText w:val="□"/>
      <w:lvlJc w:val="left"/>
      <w:pPr>
        <w:ind w:left="561" w:hanging="358"/>
      </w:pPr>
      <w:rPr>
        <w:rFonts w:hint="default"/>
        <w:w w:val="100"/>
        <w:lang w:val="fr-CA" w:eastAsia="fr-CA" w:bidi="fr-CA"/>
      </w:rPr>
    </w:lvl>
    <w:lvl w:ilvl="1" w:tplc="66B6D892">
      <w:numFmt w:val="bullet"/>
      <w:lvlText w:val="•"/>
      <w:lvlJc w:val="left"/>
      <w:pPr>
        <w:ind w:left="1366" w:hanging="358"/>
      </w:pPr>
      <w:rPr>
        <w:rFonts w:hint="default"/>
        <w:lang w:val="fr-CA" w:eastAsia="fr-CA" w:bidi="fr-CA"/>
      </w:rPr>
    </w:lvl>
    <w:lvl w:ilvl="2" w:tplc="D73CB726">
      <w:numFmt w:val="bullet"/>
      <w:lvlText w:val="•"/>
      <w:lvlJc w:val="left"/>
      <w:pPr>
        <w:ind w:left="2172" w:hanging="358"/>
      </w:pPr>
      <w:rPr>
        <w:rFonts w:hint="default"/>
        <w:lang w:val="fr-CA" w:eastAsia="fr-CA" w:bidi="fr-CA"/>
      </w:rPr>
    </w:lvl>
    <w:lvl w:ilvl="3" w:tplc="C5562E18">
      <w:numFmt w:val="bullet"/>
      <w:lvlText w:val="•"/>
      <w:lvlJc w:val="left"/>
      <w:pPr>
        <w:ind w:left="2978" w:hanging="358"/>
      </w:pPr>
      <w:rPr>
        <w:rFonts w:hint="default"/>
        <w:lang w:val="fr-CA" w:eastAsia="fr-CA" w:bidi="fr-CA"/>
      </w:rPr>
    </w:lvl>
    <w:lvl w:ilvl="4" w:tplc="9E72FC68">
      <w:numFmt w:val="bullet"/>
      <w:lvlText w:val="•"/>
      <w:lvlJc w:val="left"/>
      <w:pPr>
        <w:ind w:left="3784" w:hanging="358"/>
      </w:pPr>
      <w:rPr>
        <w:rFonts w:hint="default"/>
        <w:lang w:val="fr-CA" w:eastAsia="fr-CA" w:bidi="fr-CA"/>
      </w:rPr>
    </w:lvl>
    <w:lvl w:ilvl="5" w:tplc="EAAA3B8C">
      <w:numFmt w:val="bullet"/>
      <w:lvlText w:val="•"/>
      <w:lvlJc w:val="left"/>
      <w:pPr>
        <w:ind w:left="4590" w:hanging="358"/>
      </w:pPr>
      <w:rPr>
        <w:rFonts w:hint="default"/>
        <w:lang w:val="fr-CA" w:eastAsia="fr-CA" w:bidi="fr-CA"/>
      </w:rPr>
    </w:lvl>
    <w:lvl w:ilvl="6" w:tplc="C786F818">
      <w:numFmt w:val="bullet"/>
      <w:lvlText w:val="•"/>
      <w:lvlJc w:val="left"/>
      <w:pPr>
        <w:ind w:left="5396" w:hanging="358"/>
      </w:pPr>
      <w:rPr>
        <w:rFonts w:hint="default"/>
        <w:lang w:val="fr-CA" w:eastAsia="fr-CA" w:bidi="fr-CA"/>
      </w:rPr>
    </w:lvl>
    <w:lvl w:ilvl="7" w:tplc="7D407D9A">
      <w:numFmt w:val="bullet"/>
      <w:lvlText w:val="•"/>
      <w:lvlJc w:val="left"/>
      <w:pPr>
        <w:ind w:left="6202" w:hanging="358"/>
      </w:pPr>
      <w:rPr>
        <w:rFonts w:hint="default"/>
        <w:lang w:val="fr-CA" w:eastAsia="fr-CA" w:bidi="fr-CA"/>
      </w:rPr>
    </w:lvl>
    <w:lvl w:ilvl="8" w:tplc="EA50AB7A">
      <w:numFmt w:val="bullet"/>
      <w:lvlText w:val="•"/>
      <w:lvlJc w:val="left"/>
      <w:pPr>
        <w:ind w:left="7008" w:hanging="358"/>
      </w:pPr>
      <w:rPr>
        <w:rFonts w:hint="default"/>
        <w:lang w:val="fr-CA" w:eastAsia="fr-CA" w:bidi="fr-CA"/>
      </w:rPr>
    </w:lvl>
  </w:abstractNum>
  <w:abstractNum w:abstractNumId="5" w15:restartNumberingAfterBreak="0">
    <w:nsid w:val="407A3B7F"/>
    <w:multiLevelType w:val="hybridMultilevel"/>
    <w:tmpl w:val="88A829DE"/>
    <w:lvl w:ilvl="0" w:tplc="7B0CFAAE">
      <w:numFmt w:val="bullet"/>
      <w:lvlText w:val="□"/>
      <w:lvlJc w:val="left"/>
      <w:pPr>
        <w:ind w:left="561" w:hanging="358"/>
      </w:pPr>
      <w:rPr>
        <w:rFonts w:ascii="Calibri" w:eastAsia="Calibri" w:hAnsi="Calibri" w:cs="Calibri" w:hint="default"/>
        <w:w w:val="100"/>
        <w:sz w:val="22"/>
        <w:szCs w:val="22"/>
        <w:lang w:val="fr-CA" w:eastAsia="fr-CA" w:bidi="fr-CA"/>
      </w:rPr>
    </w:lvl>
    <w:lvl w:ilvl="1" w:tplc="A850B122">
      <w:numFmt w:val="bullet"/>
      <w:lvlText w:val="•"/>
      <w:lvlJc w:val="left"/>
      <w:pPr>
        <w:ind w:left="1366" w:hanging="358"/>
      </w:pPr>
      <w:rPr>
        <w:rFonts w:hint="default"/>
        <w:lang w:val="fr-CA" w:eastAsia="fr-CA" w:bidi="fr-CA"/>
      </w:rPr>
    </w:lvl>
    <w:lvl w:ilvl="2" w:tplc="0A6054EE">
      <w:numFmt w:val="bullet"/>
      <w:lvlText w:val="•"/>
      <w:lvlJc w:val="left"/>
      <w:pPr>
        <w:ind w:left="2172" w:hanging="358"/>
      </w:pPr>
      <w:rPr>
        <w:rFonts w:hint="default"/>
        <w:lang w:val="fr-CA" w:eastAsia="fr-CA" w:bidi="fr-CA"/>
      </w:rPr>
    </w:lvl>
    <w:lvl w:ilvl="3" w:tplc="9BFC9DC4">
      <w:numFmt w:val="bullet"/>
      <w:lvlText w:val="•"/>
      <w:lvlJc w:val="left"/>
      <w:pPr>
        <w:ind w:left="2978" w:hanging="358"/>
      </w:pPr>
      <w:rPr>
        <w:rFonts w:hint="default"/>
        <w:lang w:val="fr-CA" w:eastAsia="fr-CA" w:bidi="fr-CA"/>
      </w:rPr>
    </w:lvl>
    <w:lvl w:ilvl="4" w:tplc="19FE771A">
      <w:numFmt w:val="bullet"/>
      <w:lvlText w:val="•"/>
      <w:lvlJc w:val="left"/>
      <w:pPr>
        <w:ind w:left="3784" w:hanging="358"/>
      </w:pPr>
      <w:rPr>
        <w:rFonts w:hint="default"/>
        <w:lang w:val="fr-CA" w:eastAsia="fr-CA" w:bidi="fr-CA"/>
      </w:rPr>
    </w:lvl>
    <w:lvl w:ilvl="5" w:tplc="9C10BA58">
      <w:numFmt w:val="bullet"/>
      <w:lvlText w:val="•"/>
      <w:lvlJc w:val="left"/>
      <w:pPr>
        <w:ind w:left="4590" w:hanging="358"/>
      </w:pPr>
      <w:rPr>
        <w:rFonts w:hint="default"/>
        <w:lang w:val="fr-CA" w:eastAsia="fr-CA" w:bidi="fr-CA"/>
      </w:rPr>
    </w:lvl>
    <w:lvl w:ilvl="6" w:tplc="322C16F4">
      <w:numFmt w:val="bullet"/>
      <w:lvlText w:val="•"/>
      <w:lvlJc w:val="left"/>
      <w:pPr>
        <w:ind w:left="5396" w:hanging="358"/>
      </w:pPr>
      <w:rPr>
        <w:rFonts w:hint="default"/>
        <w:lang w:val="fr-CA" w:eastAsia="fr-CA" w:bidi="fr-CA"/>
      </w:rPr>
    </w:lvl>
    <w:lvl w:ilvl="7" w:tplc="168A249C">
      <w:numFmt w:val="bullet"/>
      <w:lvlText w:val="•"/>
      <w:lvlJc w:val="left"/>
      <w:pPr>
        <w:ind w:left="6202" w:hanging="358"/>
      </w:pPr>
      <w:rPr>
        <w:rFonts w:hint="default"/>
        <w:lang w:val="fr-CA" w:eastAsia="fr-CA" w:bidi="fr-CA"/>
      </w:rPr>
    </w:lvl>
    <w:lvl w:ilvl="8" w:tplc="FD22CD56">
      <w:numFmt w:val="bullet"/>
      <w:lvlText w:val="•"/>
      <w:lvlJc w:val="left"/>
      <w:pPr>
        <w:ind w:left="7008" w:hanging="358"/>
      </w:pPr>
      <w:rPr>
        <w:rFonts w:hint="default"/>
        <w:lang w:val="fr-CA" w:eastAsia="fr-CA" w:bidi="fr-CA"/>
      </w:rPr>
    </w:lvl>
  </w:abstractNum>
  <w:abstractNum w:abstractNumId="6" w15:restartNumberingAfterBreak="0">
    <w:nsid w:val="48C741CC"/>
    <w:multiLevelType w:val="hybridMultilevel"/>
    <w:tmpl w:val="FFCE20E6"/>
    <w:lvl w:ilvl="0" w:tplc="7E3AD552">
      <w:numFmt w:val="bullet"/>
      <w:lvlText w:val="□"/>
      <w:lvlJc w:val="left"/>
      <w:pPr>
        <w:ind w:left="561" w:hanging="358"/>
      </w:pPr>
      <w:rPr>
        <w:rFonts w:hint="default"/>
        <w:w w:val="100"/>
        <w:lang w:val="fr-CA" w:eastAsia="fr-CA" w:bidi="fr-CA"/>
      </w:rPr>
    </w:lvl>
    <w:lvl w:ilvl="1" w:tplc="4FE0CEF4">
      <w:numFmt w:val="bullet"/>
      <w:lvlText w:val="•"/>
      <w:lvlJc w:val="left"/>
      <w:pPr>
        <w:ind w:left="1366" w:hanging="358"/>
      </w:pPr>
      <w:rPr>
        <w:rFonts w:hint="default"/>
        <w:lang w:val="fr-CA" w:eastAsia="fr-CA" w:bidi="fr-CA"/>
      </w:rPr>
    </w:lvl>
    <w:lvl w:ilvl="2" w:tplc="FA8EE484">
      <w:numFmt w:val="bullet"/>
      <w:lvlText w:val="•"/>
      <w:lvlJc w:val="left"/>
      <w:pPr>
        <w:ind w:left="2172" w:hanging="358"/>
      </w:pPr>
      <w:rPr>
        <w:rFonts w:hint="default"/>
        <w:lang w:val="fr-CA" w:eastAsia="fr-CA" w:bidi="fr-CA"/>
      </w:rPr>
    </w:lvl>
    <w:lvl w:ilvl="3" w:tplc="32F41E90">
      <w:numFmt w:val="bullet"/>
      <w:lvlText w:val="•"/>
      <w:lvlJc w:val="left"/>
      <w:pPr>
        <w:ind w:left="2978" w:hanging="358"/>
      </w:pPr>
      <w:rPr>
        <w:rFonts w:hint="default"/>
        <w:lang w:val="fr-CA" w:eastAsia="fr-CA" w:bidi="fr-CA"/>
      </w:rPr>
    </w:lvl>
    <w:lvl w:ilvl="4" w:tplc="DB8E8D8C">
      <w:numFmt w:val="bullet"/>
      <w:lvlText w:val="•"/>
      <w:lvlJc w:val="left"/>
      <w:pPr>
        <w:ind w:left="3784" w:hanging="358"/>
      </w:pPr>
      <w:rPr>
        <w:rFonts w:hint="default"/>
        <w:lang w:val="fr-CA" w:eastAsia="fr-CA" w:bidi="fr-CA"/>
      </w:rPr>
    </w:lvl>
    <w:lvl w:ilvl="5" w:tplc="D4D0D080">
      <w:numFmt w:val="bullet"/>
      <w:lvlText w:val="•"/>
      <w:lvlJc w:val="left"/>
      <w:pPr>
        <w:ind w:left="4590" w:hanging="358"/>
      </w:pPr>
      <w:rPr>
        <w:rFonts w:hint="default"/>
        <w:lang w:val="fr-CA" w:eastAsia="fr-CA" w:bidi="fr-CA"/>
      </w:rPr>
    </w:lvl>
    <w:lvl w:ilvl="6" w:tplc="42F892E2">
      <w:numFmt w:val="bullet"/>
      <w:lvlText w:val="•"/>
      <w:lvlJc w:val="left"/>
      <w:pPr>
        <w:ind w:left="5396" w:hanging="358"/>
      </w:pPr>
      <w:rPr>
        <w:rFonts w:hint="default"/>
        <w:lang w:val="fr-CA" w:eastAsia="fr-CA" w:bidi="fr-CA"/>
      </w:rPr>
    </w:lvl>
    <w:lvl w:ilvl="7" w:tplc="619ACC0E">
      <w:numFmt w:val="bullet"/>
      <w:lvlText w:val="•"/>
      <w:lvlJc w:val="left"/>
      <w:pPr>
        <w:ind w:left="6202" w:hanging="358"/>
      </w:pPr>
      <w:rPr>
        <w:rFonts w:hint="default"/>
        <w:lang w:val="fr-CA" w:eastAsia="fr-CA" w:bidi="fr-CA"/>
      </w:rPr>
    </w:lvl>
    <w:lvl w:ilvl="8" w:tplc="E9AC0EF8">
      <w:numFmt w:val="bullet"/>
      <w:lvlText w:val="•"/>
      <w:lvlJc w:val="left"/>
      <w:pPr>
        <w:ind w:left="7008" w:hanging="358"/>
      </w:pPr>
      <w:rPr>
        <w:rFonts w:hint="default"/>
        <w:lang w:val="fr-CA" w:eastAsia="fr-CA" w:bidi="fr-CA"/>
      </w:rPr>
    </w:lvl>
  </w:abstractNum>
  <w:abstractNum w:abstractNumId="7" w15:restartNumberingAfterBreak="0">
    <w:nsid w:val="60E154E3"/>
    <w:multiLevelType w:val="hybridMultilevel"/>
    <w:tmpl w:val="59D0DE8E"/>
    <w:lvl w:ilvl="0" w:tplc="0A56D2EC">
      <w:numFmt w:val="bullet"/>
      <w:lvlText w:val="-"/>
      <w:lvlJc w:val="left"/>
      <w:pPr>
        <w:ind w:left="1065" w:hanging="705"/>
      </w:pPr>
      <w:rPr>
        <w:rFonts w:ascii="Manrope" w:eastAsiaTheme="minorHAnsi" w:hAnsi="Manrope"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684267CE"/>
    <w:multiLevelType w:val="hybridMultilevel"/>
    <w:tmpl w:val="246EFF58"/>
    <w:lvl w:ilvl="0" w:tplc="7C1CAFE6">
      <w:numFmt w:val="bullet"/>
      <w:lvlText w:val="□"/>
      <w:lvlJc w:val="left"/>
      <w:pPr>
        <w:ind w:left="566" w:hanging="360"/>
      </w:pPr>
      <w:rPr>
        <w:rFonts w:ascii="Calibri" w:eastAsia="Calibri" w:hAnsi="Calibri" w:cs="Calibri" w:hint="default"/>
        <w:w w:val="100"/>
        <w:sz w:val="22"/>
        <w:szCs w:val="22"/>
        <w:lang w:val="fr-CA" w:eastAsia="fr-CA" w:bidi="fr-CA"/>
      </w:rPr>
    </w:lvl>
    <w:lvl w:ilvl="1" w:tplc="A9687A8A">
      <w:numFmt w:val="bullet"/>
      <w:lvlText w:val="•"/>
      <w:lvlJc w:val="left"/>
      <w:pPr>
        <w:ind w:left="1367" w:hanging="360"/>
      </w:pPr>
      <w:rPr>
        <w:rFonts w:hint="default"/>
        <w:lang w:val="fr-CA" w:eastAsia="fr-CA" w:bidi="fr-CA"/>
      </w:rPr>
    </w:lvl>
    <w:lvl w:ilvl="2" w:tplc="7E04C0D6">
      <w:numFmt w:val="bullet"/>
      <w:lvlText w:val="•"/>
      <w:lvlJc w:val="left"/>
      <w:pPr>
        <w:ind w:left="2175" w:hanging="360"/>
      </w:pPr>
      <w:rPr>
        <w:rFonts w:hint="default"/>
        <w:lang w:val="fr-CA" w:eastAsia="fr-CA" w:bidi="fr-CA"/>
      </w:rPr>
    </w:lvl>
    <w:lvl w:ilvl="3" w:tplc="59DE0990">
      <w:numFmt w:val="bullet"/>
      <w:lvlText w:val="•"/>
      <w:lvlJc w:val="left"/>
      <w:pPr>
        <w:ind w:left="2983" w:hanging="360"/>
      </w:pPr>
      <w:rPr>
        <w:rFonts w:hint="default"/>
        <w:lang w:val="fr-CA" w:eastAsia="fr-CA" w:bidi="fr-CA"/>
      </w:rPr>
    </w:lvl>
    <w:lvl w:ilvl="4" w:tplc="4612918E">
      <w:numFmt w:val="bullet"/>
      <w:lvlText w:val="•"/>
      <w:lvlJc w:val="left"/>
      <w:pPr>
        <w:ind w:left="3790" w:hanging="360"/>
      </w:pPr>
      <w:rPr>
        <w:rFonts w:hint="default"/>
        <w:lang w:val="fr-CA" w:eastAsia="fr-CA" w:bidi="fr-CA"/>
      </w:rPr>
    </w:lvl>
    <w:lvl w:ilvl="5" w:tplc="58AAC28A">
      <w:numFmt w:val="bullet"/>
      <w:lvlText w:val="•"/>
      <w:lvlJc w:val="left"/>
      <w:pPr>
        <w:ind w:left="4598" w:hanging="360"/>
      </w:pPr>
      <w:rPr>
        <w:rFonts w:hint="default"/>
        <w:lang w:val="fr-CA" w:eastAsia="fr-CA" w:bidi="fr-CA"/>
      </w:rPr>
    </w:lvl>
    <w:lvl w:ilvl="6" w:tplc="DD34CEE6">
      <w:numFmt w:val="bullet"/>
      <w:lvlText w:val="•"/>
      <w:lvlJc w:val="left"/>
      <w:pPr>
        <w:ind w:left="5406" w:hanging="360"/>
      </w:pPr>
      <w:rPr>
        <w:rFonts w:hint="default"/>
        <w:lang w:val="fr-CA" w:eastAsia="fr-CA" w:bidi="fr-CA"/>
      </w:rPr>
    </w:lvl>
    <w:lvl w:ilvl="7" w:tplc="001A2976">
      <w:numFmt w:val="bullet"/>
      <w:lvlText w:val="•"/>
      <w:lvlJc w:val="left"/>
      <w:pPr>
        <w:ind w:left="6213" w:hanging="360"/>
      </w:pPr>
      <w:rPr>
        <w:rFonts w:hint="default"/>
        <w:lang w:val="fr-CA" w:eastAsia="fr-CA" w:bidi="fr-CA"/>
      </w:rPr>
    </w:lvl>
    <w:lvl w:ilvl="8" w:tplc="EA38EA48">
      <w:numFmt w:val="bullet"/>
      <w:lvlText w:val="•"/>
      <w:lvlJc w:val="left"/>
      <w:pPr>
        <w:ind w:left="7021" w:hanging="360"/>
      </w:pPr>
      <w:rPr>
        <w:rFonts w:hint="default"/>
        <w:lang w:val="fr-CA" w:eastAsia="fr-CA" w:bidi="fr-CA"/>
      </w:rPr>
    </w:lvl>
  </w:abstractNum>
  <w:abstractNum w:abstractNumId="9" w15:restartNumberingAfterBreak="0">
    <w:nsid w:val="6C5E276A"/>
    <w:multiLevelType w:val="hybridMultilevel"/>
    <w:tmpl w:val="7A162C2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410272375">
    <w:abstractNumId w:val="3"/>
  </w:num>
  <w:num w:numId="2" w16cid:durableId="967971081">
    <w:abstractNumId w:val="8"/>
  </w:num>
  <w:num w:numId="3" w16cid:durableId="897740272">
    <w:abstractNumId w:val="0"/>
  </w:num>
  <w:num w:numId="4" w16cid:durableId="1859847553">
    <w:abstractNumId w:val="4"/>
  </w:num>
  <w:num w:numId="5" w16cid:durableId="1791826491">
    <w:abstractNumId w:val="5"/>
  </w:num>
  <w:num w:numId="6" w16cid:durableId="66417804">
    <w:abstractNumId w:val="2"/>
  </w:num>
  <w:num w:numId="7" w16cid:durableId="748967855">
    <w:abstractNumId w:val="6"/>
  </w:num>
  <w:num w:numId="8" w16cid:durableId="492373013">
    <w:abstractNumId w:val="1"/>
  </w:num>
  <w:num w:numId="9" w16cid:durableId="242418186">
    <w:abstractNumId w:val="9"/>
  </w:num>
  <w:num w:numId="10" w16cid:durableId="651175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DBC"/>
    <w:rsid w:val="00011570"/>
    <w:rsid w:val="000168F6"/>
    <w:rsid w:val="000229F0"/>
    <w:rsid w:val="00033A36"/>
    <w:rsid w:val="00091845"/>
    <w:rsid w:val="000A610E"/>
    <w:rsid w:val="0010592D"/>
    <w:rsid w:val="00154FDE"/>
    <w:rsid w:val="00160667"/>
    <w:rsid w:val="0018496A"/>
    <w:rsid w:val="00195A44"/>
    <w:rsid w:val="001A360F"/>
    <w:rsid w:val="002008D9"/>
    <w:rsid w:val="00281097"/>
    <w:rsid w:val="002B5C6A"/>
    <w:rsid w:val="002E08B9"/>
    <w:rsid w:val="002F1786"/>
    <w:rsid w:val="00327077"/>
    <w:rsid w:val="00336152"/>
    <w:rsid w:val="003B2578"/>
    <w:rsid w:val="003D7DBC"/>
    <w:rsid w:val="00434E58"/>
    <w:rsid w:val="00452886"/>
    <w:rsid w:val="00493E53"/>
    <w:rsid w:val="004B200C"/>
    <w:rsid w:val="004E412E"/>
    <w:rsid w:val="00511453"/>
    <w:rsid w:val="0051797F"/>
    <w:rsid w:val="00524132"/>
    <w:rsid w:val="00530650"/>
    <w:rsid w:val="00541E08"/>
    <w:rsid w:val="005D5050"/>
    <w:rsid w:val="006278E3"/>
    <w:rsid w:val="006927D1"/>
    <w:rsid w:val="006A2EB1"/>
    <w:rsid w:val="006C7A24"/>
    <w:rsid w:val="006E641D"/>
    <w:rsid w:val="00700E75"/>
    <w:rsid w:val="00764275"/>
    <w:rsid w:val="00795076"/>
    <w:rsid w:val="007A24D5"/>
    <w:rsid w:val="007B0879"/>
    <w:rsid w:val="00804592"/>
    <w:rsid w:val="008077EF"/>
    <w:rsid w:val="00841C5A"/>
    <w:rsid w:val="0084714B"/>
    <w:rsid w:val="00875B3C"/>
    <w:rsid w:val="00894282"/>
    <w:rsid w:val="008B3EDE"/>
    <w:rsid w:val="008E3422"/>
    <w:rsid w:val="00913F01"/>
    <w:rsid w:val="00914117"/>
    <w:rsid w:val="0096601D"/>
    <w:rsid w:val="00970FD3"/>
    <w:rsid w:val="009A225E"/>
    <w:rsid w:val="00A24FF9"/>
    <w:rsid w:val="00A31EAC"/>
    <w:rsid w:val="00A67507"/>
    <w:rsid w:val="00A75043"/>
    <w:rsid w:val="00A83B16"/>
    <w:rsid w:val="00AA0DA1"/>
    <w:rsid w:val="00AA7B15"/>
    <w:rsid w:val="00B157BF"/>
    <w:rsid w:val="00B5151F"/>
    <w:rsid w:val="00B54FE6"/>
    <w:rsid w:val="00B80596"/>
    <w:rsid w:val="00BA1A7D"/>
    <w:rsid w:val="00BF33B7"/>
    <w:rsid w:val="00C41D76"/>
    <w:rsid w:val="00C45BC6"/>
    <w:rsid w:val="00CA3BA0"/>
    <w:rsid w:val="00CB66E7"/>
    <w:rsid w:val="00D123EE"/>
    <w:rsid w:val="00D81543"/>
    <w:rsid w:val="00DB1DD6"/>
    <w:rsid w:val="00DF064E"/>
    <w:rsid w:val="00DF466D"/>
    <w:rsid w:val="00E06C2D"/>
    <w:rsid w:val="00E404C5"/>
    <w:rsid w:val="00E51245"/>
    <w:rsid w:val="00E52365"/>
    <w:rsid w:val="00E567C5"/>
    <w:rsid w:val="00F43834"/>
    <w:rsid w:val="00F66A3A"/>
    <w:rsid w:val="00F876EC"/>
    <w:rsid w:val="00F94FF0"/>
    <w:rsid w:val="00F974FD"/>
    <w:rsid w:val="00FA37B9"/>
    <w:rsid w:val="00FB2A97"/>
    <w:rsid w:val="00FF315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17C76"/>
  <w15:chartTrackingRefBased/>
  <w15:docId w15:val="{F430BAB9-9C7F-4FC7-B6D8-9C07693A9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12E"/>
    <w:pPr>
      <w:spacing w:before="120" w:after="120" w:line="259" w:lineRule="auto"/>
    </w:pPr>
    <w:rPr>
      <w:rFonts w:ascii="Manrope" w:hAnsi="Manrope"/>
      <w:sz w:val="20"/>
    </w:rPr>
  </w:style>
  <w:style w:type="paragraph" w:styleId="Titre1">
    <w:name w:val="heading 1"/>
    <w:basedOn w:val="Normal"/>
    <w:next w:val="Normal"/>
    <w:link w:val="Titre1Car"/>
    <w:uiPriority w:val="9"/>
    <w:qFormat/>
    <w:rsid w:val="003D7DBC"/>
    <w:pPr>
      <w:keepNext/>
      <w:spacing w:before="360"/>
      <w:ind w:left="426" w:hanging="426"/>
      <w:outlineLvl w:val="0"/>
    </w:pPr>
    <w:rPr>
      <w:rFonts w:ascii="Manrope ExtraBold" w:hAnsi="Manrope ExtraBold"/>
      <w:caps/>
      <w:sz w:val="24"/>
    </w:rPr>
  </w:style>
  <w:style w:type="paragraph" w:styleId="Titre2">
    <w:name w:val="heading 2"/>
    <w:basedOn w:val="Normal"/>
    <w:next w:val="Normal"/>
    <w:link w:val="Titre2Car"/>
    <w:uiPriority w:val="9"/>
    <w:unhideWhenUsed/>
    <w:qFormat/>
    <w:rsid w:val="00FA37B9"/>
    <w:pPr>
      <w:keepNext/>
      <w:spacing w:before="240"/>
      <w:outlineLvl w:val="1"/>
    </w:pPr>
    <w:rPr>
      <w:rFonts w:ascii="Manrope ExtraBold" w:hAnsi="Manrope ExtraBold"/>
      <w:sz w:val="22"/>
      <w:szCs w:val="28"/>
    </w:rPr>
  </w:style>
  <w:style w:type="paragraph" w:styleId="Titre3">
    <w:name w:val="heading 3"/>
    <w:basedOn w:val="Titre2"/>
    <w:next w:val="Normal"/>
    <w:link w:val="Titre3Car"/>
    <w:uiPriority w:val="9"/>
    <w:unhideWhenUsed/>
    <w:qFormat/>
    <w:rsid w:val="00FA37B9"/>
    <w:pPr>
      <w:outlineLvl w:val="2"/>
    </w:pPr>
    <w:rPr>
      <w:rFonts w:ascii="Manrope SemiBold" w:hAnsi="Manrope SemiBold"/>
      <w:caps/>
      <w:sz w:val="20"/>
    </w:rPr>
  </w:style>
  <w:style w:type="paragraph" w:styleId="Titre4">
    <w:name w:val="heading 4"/>
    <w:basedOn w:val="Normal"/>
    <w:next w:val="Normal"/>
    <w:link w:val="Titre4Car"/>
    <w:uiPriority w:val="9"/>
    <w:semiHidden/>
    <w:unhideWhenUsed/>
    <w:rsid w:val="004E412E"/>
    <w:pPr>
      <w:keepNext/>
      <w:keepLines/>
      <w:spacing w:before="80" w:after="40"/>
      <w:outlineLvl w:val="3"/>
    </w:pPr>
    <w:rPr>
      <w:rFonts w:eastAsiaTheme="majorEastAsia" w:cstheme="majorBidi"/>
      <w:i/>
      <w:iCs/>
      <w:color w:val="4BA28F" w:themeColor="accent1" w:themeShade="BF"/>
    </w:rPr>
  </w:style>
  <w:style w:type="paragraph" w:styleId="Titre5">
    <w:name w:val="heading 5"/>
    <w:basedOn w:val="Normal"/>
    <w:next w:val="Normal"/>
    <w:link w:val="Titre5Car"/>
    <w:uiPriority w:val="9"/>
    <w:semiHidden/>
    <w:unhideWhenUsed/>
    <w:qFormat/>
    <w:rsid w:val="004E412E"/>
    <w:pPr>
      <w:keepNext/>
      <w:keepLines/>
      <w:spacing w:before="80" w:after="40"/>
      <w:outlineLvl w:val="4"/>
    </w:pPr>
    <w:rPr>
      <w:rFonts w:eastAsiaTheme="majorEastAsia" w:cstheme="majorBidi"/>
      <w:color w:val="4BA28F" w:themeColor="accent1" w:themeShade="BF"/>
    </w:rPr>
  </w:style>
  <w:style w:type="paragraph" w:styleId="Titre6">
    <w:name w:val="heading 6"/>
    <w:basedOn w:val="Normal"/>
    <w:next w:val="Normal"/>
    <w:link w:val="Titre6Car"/>
    <w:uiPriority w:val="9"/>
    <w:semiHidden/>
    <w:unhideWhenUsed/>
    <w:qFormat/>
    <w:rsid w:val="004E412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E412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E412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E412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D7DBC"/>
    <w:rPr>
      <w:rFonts w:ascii="Manrope ExtraBold" w:hAnsi="Manrope ExtraBold"/>
      <w:caps/>
    </w:rPr>
  </w:style>
  <w:style w:type="character" w:customStyle="1" w:styleId="Titre2Car">
    <w:name w:val="Titre 2 Car"/>
    <w:basedOn w:val="Policepardfaut"/>
    <w:link w:val="Titre2"/>
    <w:uiPriority w:val="9"/>
    <w:rsid w:val="00FA37B9"/>
    <w:rPr>
      <w:rFonts w:ascii="Manrope ExtraBold" w:hAnsi="Manrope ExtraBold"/>
      <w:sz w:val="22"/>
      <w:szCs w:val="28"/>
    </w:rPr>
  </w:style>
  <w:style w:type="character" w:customStyle="1" w:styleId="Titre3Car">
    <w:name w:val="Titre 3 Car"/>
    <w:basedOn w:val="Policepardfaut"/>
    <w:link w:val="Titre3"/>
    <w:uiPriority w:val="9"/>
    <w:rsid w:val="00FA37B9"/>
    <w:rPr>
      <w:rFonts w:ascii="Manrope SemiBold" w:hAnsi="Manrope SemiBold"/>
      <w:caps/>
      <w:sz w:val="20"/>
      <w:szCs w:val="28"/>
    </w:rPr>
  </w:style>
  <w:style w:type="character" w:customStyle="1" w:styleId="Titre4Car">
    <w:name w:val="Titre 4 Car"/>
    <w:basedOn w:val="Policepardfaut"/>
    <w:link w:val="Titre4"/>
    <w:uiPriority w:val="9"/>
    <w:semiHidden/>
    <w:rsid w:val="004E412E"/>
    <w:rPr>
      <w:rFonts w:eastAsiaTheme="majorEastAsia" w:cstheme="majorBidi"/>
      <w:i/>
      <w:iCs/>
      <w:color w:val="4BA28F" w:themeColor="accent1" w:themeShade="BF"/>
    </w:rPr>
  </w:style>
  <w:style w:type="character" w:customStyle="1" w:styleId="Titre5Car">
    <w:name w:val="Titre 5 Car"/>
    <w:basedOn w:val="Policepardfaut"/>
    <w:link w:val="Titre5"/>
    <w:uiPriority w:val="9"/>
    <w:semiHidden/>
    <w:rsid w:val="004E412E"/>
    <w:rPr>
      <w:rFonts w:eastAsiaTheme="majorEastAsia" w:cstheme="majorBidi"/>
      <w:color w:val="4BA28F" w:themeColor="accent1" w:themeShade="BF"/>
    </w:rPr>
  </w:style>
  <w:style w:type="character" w:customStyle="1" w:styleId="Titre6Car">
    <w:name w:val="Titre 6 Car"/>
    <w:basedOn w:val="Policepardfaut"/>
    <w:link w:val="Titre6"/>
    <w:uiPriority w:val="9"/>
    <w:semiHidden/>
    <w:rsid w:val="004E412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E412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E412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E412E"/>
    <w:rPr>
      <w:rFonts w:eastAsiaTheme="majorEastAsia" w:cstheme="majorBidi"/>
      <w:color w:val="272727" w:themeColor="text1" w:themeTint="D8"/>
    </w:rPr>
  </w:style>
  <w:style w:type="paragraph" w:styleId="Titre">
    <w:name w:val="Title"/>
    <w:basedOn w:val="Normal"/>
    <w:next w:val="Normal"/>
    <w:link w:val="TitreCar"/>
    <w:uiPriority w:val="10"/>
    <w:rsid w:val="00764275"/>
    <w:pPr>
      <w:spacing w:before="1320"/>
    </w:pPr>
    <w:rPr>
      <w:rFonts w:ascii="Manrope ExtraBold" w:hAnsi="Manrope ExtraBold"/>
      <w:caps/>
      <w:sz w:val="36"/>
      <w:szCs w:val="36"/>
    </w:rPr>
  </w:style>
  <w:style w:type="character" w:customStyle="1" w:styleId="TitreCar">
    <w:name w:val="Titre Car"/>
    <w:basedOn w:val="Policepardfaut"/>
    <w:link w:val="Titre"/>
    <w:uiPriority w:val="10"/>
    <w:rsid w:val="00764275"/>
    <w:rPr>
      <w:rFonts w:ascii="Manrope ExtraBold" w:hAnsi="Manrope ExtraBold"/>
      <w:caps/>
      <w:sz w:val="36"/>
      <w:szCs w:val="36"/>
    </w:rPr>
  </w:style>
  <w:style w:type="paragraph" w:styleId="Sous-titre">
    <w:name w:val="Subtitle"/>
    <w:basedOn w:val="Normal"/>
    <w:next w:val="Normal"/>
    <w:link w:val="Sous-titreCar"/>
    <w:uiPriority w:val="11"/>
    <w:rsid w:val="00764275"/>
    <w:pPr>
      <w:spacing w:after="1440"/>
    </w:pPr>
    <w:rPr>
      <w:rFonts w:ascii="Manrope ExtraBold" w:hAnsi="Manrope ExtraBold"/>
      <w:color w:val="7CC2B3" w:themeColor="accent1"/>
      <w:sz w:val="36"/>
      <w:szCs w:val="36"/>
    </w:rPr>
  </w:style>
  <w:style w:type="character" w:customStyle="1" w:styleId="Sous-titreCar">
    <w:name w:val="Sous-titre Car"/>
    <w:basedOn w:val="Policepardfaut"/>
    <w:link w:val="Sous-titre"/>
    <w:uiPriority w:val="11"/>
    <w:rsid w:val="00764275"/>
    <w:rPr>
      <w:rFonts w:ascii="Manrope ExtraBold" w:hAnsi="Manrope ExtraBold"/>
      <w:color w:val="7CC2B3" w:themeColor="accent1"/>
      <w:sz w:val="36"/>
      <w:szCs w:val="36"/>
    </w:rPr>
  </w:style>
  <w:style w:type="paragraph" w:styleId="Citation">
    <w:name w:val="Quote"/>
    <w:basedOn w:val="Normal"/>
    <w:next w:val="Normal"/>
    <w:link w:val="CitationCar"/>
    <w:uiPriority w:val="29"/>
    <w:rsid w:val="004E412E"/>
    <w:pPr>
      <w:spacing w:before="160"/>
      <w:jc w:val="center"/>
    </w:pPr>
    <w:rPr>
      <w:i/>
      <w:iCs/>
      <w:color w:val="404040" w:themeColor="text1" w:themeTint="BF"/>
    </w:rPr>
  </w:style>
  <w:style w:type="character" w:customStyle="1" w:styleId="CitationCar">
    <w:name w:val="Citation Car"/>
    <w:basedOn w:val="Policepardfaut"/>
    <w:link w:val="Citation"/>
    <w:uiPriority w:val="29"/>
    <w:rsid w:val="004E412E"/>
    <w:rPr>
      <w:i/>
      <w:iCs/>
      <w:color w:val="404040" w:themeColor="text1" w:themeTint="BF"/>
    </w:rPr>
  </w:style>
  <w:style w:type="paragraph" w:styleId="Paragraphedeliste">
    <w:name w:val="List Paragraph"/>
    <w:basedOn w:val="Normal"/>
    <w:uiPriority w:val="34"/>
    <w:rsid w:val="00327077"/>
    <w:pPr>
      <w:ind w:left="720"/>
      <w:contextualSpacing/>
    </w:pPr>
  </w:style>
  <w:style w:type="character" w:styleId="Accentuationintense">
    <w:name w:val="Intense Emphasis"/>
    <w:basedOn w:val="Policepardfaut"/>
    <w:uiPriority w:val="21"/>
    <w:rsid w:val="004E412E"/>
    <w:rPr>
      <w:i/>
      <w:iCs/>
      <w:color w:val="4BA28F" w:themeColor="accent1" w:themeShade="BF"/>
    </w:rPr>
  </w:style>
  <w:style w:type="paragraph" w:styleId="Citationintense">
    <w:name w:val="Intense Quote"/>
    <w:basedOn w:val="Normal"/>
    <w:next w:val="Normal"/>
    <w:link w:val="CitationintenseCar"/>
    <w:uiPriority w:val="30"/>
    <w:rsid w:val="004E412E"/>
    <w:pPr>
      <w:pBdr>
        <w:top w:val="single" w:sz="4" w:space="10" w:color="4BA28F" w:themeColor="accent1" w:themeShade="BF"/>
        <w:bottom w:val="single" w:sz="4" w:space="10" w:color="4BA28F" w:themeColor="accent1" w:themeShade="BF"/>
      </w:pBdr>
      <w:spacing w:before="360" w:after="360"/>
      <w:ind w:left="864" w:right="864"/>
      <w:jc w:val="center"/>
    </w:pPr>
    <w:rPr>
      <w:i/>
      <w:iCs/>
      <w:color w:val="4BA28F" w:themeColor="accent1" w:themeShade="BF"/>
    </w:rPr>
  </w:style>
  <w:style w:type="character" w:customStyle="1" w:styleId="CitationintenseCar">
    <w:name w:val="Citation intense Car"/>
    <w:basedOn w:val="Policepardfaut"/>
    <w:link w:val="Citationintense"/>
    <w:uiPriority w:val="30"/>
    <w:rsid w:val="004E412E"/>
    <w:rPr>
      <w:i/>
      <w:iCs/>
      <w:color w:val="4BA28F" w:themeColor="accent1" w:themeShade="BF"/>
    </w:rPr>
  </w:style>
  <w:style w:type="character" w:styleId="Rfrenceintense">
    <w:name w:val="Intense Reference"/>
    <w:basedOn w:val="Policepardfaut"/>
    <w:uiPriority w:val="32"/>
    <w:rsid w:val="004E412E"/>
    <w:rPr>
      <w:b/>
      <w:bCs/>
      <w:smallCaps/>
      <w:color w:val="4BA28F" w:themeColor="accent1" w:themeShade="BF"/>
      <w:spacing w:val="5"/>
    </w:rPr>
  </w:style>
  <w:style w:type="paragraph" w:styleId="En-tte">
    <w:name w:val="header"/>
    <w:basedOn w:val="Normal"/>
    <w:link w:val="En-tteCar"/>
    <w:uiPriority w:val="99"/>
    <w:unhideWhenUsed/>
    <w:rsid w:val="004E412E"/>
    <w:pPr>
      <w:tabs>
        <w:tab w:val="center" w:pos="4320"/>
        <w:tab w:val="right" w:pos="8640"/>
      </w:tabs>
      <w:spacing w:after="0" w:line="240" w:lineRule="auto"/>
    </w:pPr>
  </w:style>
  <w:style w:type="character" w:customStyle="1" w:styleId="En-tteCar">
    <w:name w:val="En-tête Car"/>
    <w:basedOn w:val="Policepardfaut"/>
    <w:link w:val="En-tte"/>
    <w:uiPriority w:val="99"/>
    <w:rsid w:val="004E412E"/>
  </w:style>
  <w:style w:type="paragraph" w:styleId="Pieddepage">
    <w:name w:val="footer"/>
    <w:basedOn w:val="Normal"/>
    <w:link w:val="PieddepageCar"/>
    <w:uiPriority w:val="99"/>
    <w:unhideWhenUsed/>
    <w:rsid w:val="004E412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E412E"/>
  </w:style>
  <w:style w:type="table" w:styleId="Grilledutableau">
    <w:name w:val="Table Grid"/>
    <w:basedOn w:val="TableauNormal"/>
    <w:uiPriority w:val="39"/>
    <w:rsid w:val="00804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inationTdM">
    <w:name w:val="PaginationTdM"/>
    <w:basedOn w:val="Pieddepage"/>
    <w:link w:val="PaginationTdMCar"/>
    <w:rsid w:val="00764275"/>
    <w:pPr>
      <w:spacing w:before="0" w:after="120"/>
      <w:jc w:val="right"/>
    </w:pPr>
    <w:rPr>
      <w:rFonts w:eastAsia="Times New Roman" w:cs="Calibri"/>
      <w:kern w:val="0"/>
      <w:sz w:val="16"/>
      <w:szCs w:val="16"/>
      <w:lang w:eastAsia="fr-CA"/>
      <w14:ligatures w14:val="none"/>
    </w:rPr>
  </w:style>
  <w:style w:type="character" w:customStyle="1" w:styleId="PaginationTdMCar">
    <w:name w:val="PaginationTdM Car"/>
    <w:basedOn w:val="PieddepageCar"/>
    <w:link w:val="PaginationTdM"/>
    <w:rsid w:val="00764275"/>
    <w:rPr>
      <w:rFonts w:ascii="Manrope" w:eastAsia="Times New Roman" w:hAnsi="Manrope" w:cs="Calibri"/>
      <w:kern w:val="0"/>
      <w:sz w:val="16"/>
      <w:szCs w:val="16"/>
      <w:lang w:eastAsia="fr-CA"/>
      <w14:ligatures w14:val="none"/>
    </w:rPr>
  </w:style>
  <w:style w:type="paragraph" w:customStyle="1" w:styleId="Articles">
    <w:name w:val="Articles"/>
    <w:basedOn w:val="Normal"/>
    <w:qFormat/>
    <w:rsid w:val="00F876EC"/>
    <w:pPr>
      <w:numPr>
        <w:numId w:val="1"/>
      </w:numPr>
      <w:tabs>
        <w:tab w:val="left" w:pos="567"/>
      </w:tabs>
      <w:ind w:left="567" w:hanging="567"/>
      <w:jc w:val="both"/>
    </w:pPr>
  </w:style>
  <w:style w:type="paragraph" w:customStyle="1" w:styleId="Alinas">
    <w:name w:val="Alinéas"/>
    <w:basedOn w:val="Articles"/>
    <w:qFormat/>
    <w:rsid w:val="00154FDE"/>
    <w:pPr>
      <w:numPr>
        <w:ilvl w:val="1"/>
      </w:numPr>
      <w:tabs>
        <w:tab w:val="clear" w:pos="567"/>
      </w:tabs>
      <w:spacing w:before="0" w:after="80"/>
      <w:ind w:left="993"/>
    </w:pPr>
  </w:style>
  <w:style w:type="paragraph" w:customStyle="1" w:styleId="Articlesparagraphe">
    <w:name w:val="Articles_paragraphe"/>
    <w:basedOn w:val="Articles"/>
    <w:qFormat/>
    <w:rsid w:val="00524132"/>
    <w:pPr>
      <w:numPr>
        <w:numId w:val="0"/>
      </w:numPr>
      <w:ind w:left="567"/>
    </w:pPr>
  </w:style>
  <w:style w:type="paragraph" w:styleId="TM1">
    <w:name w:val="toc 1"/>
    <w:basedOn w:val="Normal"/>
    <w:next w:val="Normal"/>
    <w:autoRedefine/>
    <w:uiPriority w:val="39"/>
    <w:unhideWhenUsed/>
    <w:rsid w:val="00281097"/>
    <w:pPr>
      <w:tabs>
        <w:tab w:val="right" w:leader="dot" w:pos="8630"/>
      </w:tabs>
      <w:spacing w:before="80" w:after="80"/>
    </w:pPr>
    <w:rPr>
      <w:b/>
      <w:bCs/>
      <w:caps/>
      <w:szCs w:val="20"/>
    </w:rPr>
  </w:style>
  <w:style w:type="paragraph" w:styleId="TM2">
    <w:name w:val="toc 2"/>
    <w:basedOn w:val="Normal"/>
    <w:next w:val="Normal"/>
    <w:autoRedefine/>
    <w:uiPriority w:val="39"/>
    <w:unhideWhenUsed/>
    <w:rsid w:val="00E06C2D"/>
    <w:pPr>
      <w:tabs>
        <w:tab w:val="right" w:leader="dot" w:pos="8630"/>
      </w:tabs>
      <w:spacing w:before="0" w:after="0"/>
      <w:ind w:left="284"/>
    </w:pPr>
    <w:rPr>
      <w:smallCaps/>
      <w:noProof/>
      <w:szCs w:val="20"/>
    </w:rPr>
  </w:style>
  <w:style w:type="paragraph" w:styleId="TM3">
    <w:name w:val="toc 3"/>
    <w:basedOn w:val="TM2"/>
    <w:next w:val="Normal"/>
    <w:autoRedefine/>
    <w:uiPriority w:val="39"/>
    <w:unhideWhenUsed/>
    <w:rsid w:val="00E06C2D"/>
    <w:pPr>
      <w:ind w:left="142"/>
    </w:pPr>
    <w:rPr>
      <w:caps/>
      <w:smallCaps w:val="0"/>
    </w:rPr>
  </w:style>
  <w:style w:type="paragraph" w:styleId="TM4">
    <w:name w:val="toc 4"/>
    <w:basedOn w:val="Normal"/>
    <w:next w:val="Normal"/>
    <w:autoRedefine/>
    <w:uiPriority w:val="39"/>
    <w:unhideWhenUsed/>
    <w:rsid w:val="00913F01"/>
    <w:pPr>
      <w:spacing w:before="0" w:after="0"/>
      <w:ind w:left="600"/>
    </w:pPr>
    <w:rPr>
      <w:rFonts w:asciiTheme="minorHAnsi" w:hAnsiTheme="minorHAnsi"/>
      <w:sz w:val="18"/>
      <w:szCs w:val="18"/>
    </w:rPr>
  </w:style>
  <w:style w:type="paragraph" w:styleId="TM5">
    <w:name w:val="toc 5"/>
    <w:basedOn w:val="Normal"/>
    <w:next w:val="Normal"/>
    <w:autoRedefine/>
    <w:uiPriority w:val="39"/>
    <w:unhideWhenUsed/>
    <w:rsid w:val="00913F01"/>
    <w:pPr>
      <w:spacing w:before="0" w:after="0"/>
      <w:ind w:left="800"/>
    </w:pPr>
    <w:rPr>
      <w:rFonts w:asciiTheme="minorHAnsi" w:hAnsiTheme="minorHAnsi"/>
      <w:sz w:val="18"/>
      <w:szCs w:val="18"/>
    </w:rPr>
  </w:style>
  <w:style w:type="paragraph" w:styleId="TM6">
    <w:name w:val="toc 6"/>
    <w:basedOn w:val="Normal"/>
    <w:next w:val="Normal"/>
    <w:autoRedefine/>
    <w:uiPriority w:val="39"/>
    <w:unhideWhenUsed/>
    <w:rsid w:val="00913F01"/>
    <w:pPr>
      <w:spacing w:before="0" w:after="0"/>
      <w:ind w:left="1000"/>
    </w:pPr>
    <w:rPr>
      <w:rFonts w:asciiTheme="minorHAnsi" w:hAnsiTheme="minorHAnsi"/>
      <w:sz w:val="18"/>
      <w:szCs w:val="18"/>
    </w:rPr>
  </w:style>
  <w:style w:type="paragraph" w:styleId="TM7">
    <w:name w:val="toc 7"/>
    <w:basedOn w:val="Normal"/>
    <w:next w:val="Normal"/>
    <w:autoRedefine/>
    <w:uiPriority w:val="39"/>
    <w:unhideWhenUsed/>
    <w:rsid w:val="00913F01"/>
    <w:pPr>
      <w:spacing w:before="0" w:after="0"/>
      <w:ind w:left="1200"/>
    </w:pPr>
    <w:rPr>
      <w:rFonts w:asciiTheme="minorHAnsi" w:hAnsiTheme="minorHAnsi"/>
      <w:sz w:val="18"/>
      <w:szCs w:val="18"/>
    </w:rPr>
  </w:style>
  <w:style w:type="paragraph" w:styleId="TM8">
    <w:name w:val="toc 8"/>
    <w:basedOn w:val="Normal"/>
    <w:next w:val="Normal"/>
    <w:autoRedefine/>
    <w:uiPriority w:val="39"/>
    <w:unhideWhenUsed/>
    <w:rsid w:val="00913F01"/>
    <w:pPr>
      <w:spacing w:before="0" w:after="0"/>
      <w:ind w:left="1400"/>
    </w:pPr>
    <w:rPr>
      <w:rFonts w:asciiTheme="minorHAnsi" w:hAnsiTheme="minorHAnsi"/>
      <w:sz w:val="18"/>
      <w:szCs w:val="18"/>
    </w:rPr>
  </w:style>
  <w:style w:type="paragraph" w:styleId="TM9">
    <w:name w:val="toc 9"/>
    <w:basedOn w:val="Normal"/>
    <w:next w:val="Normal"/>
    <w:autoRedefine/>
    <w:uiPriority w:val="39"/>
    <w:unhideWhenUsed/>
    <w:rsid w:val="00913F01"/>
    <w:pPr>
      <w:spacing w:before="0" w:after="0"/>
      <w:ind w:left="1600"/>
    </w:pPr>
    <w:rPr>
      <w:rFonts w:asciiTheme="minorHAnsi" w:hAnsiTheme="minorHAnsi"/>
      <w:sz w:val="18"/>
      <w:szCs w:val="18"/>
    </w:rPr>
  </w:style>
  <w:style w:type="paragraph" w:styleId="Notedebasdepage">
    <w:name w:val="footnote text"/>
    <w:basedOn w:val="Normal"/>
    <w:link w:val="NotedebasdepageCar"/>
    <w:uiPriority w:val="99"/>
    <w:unhideWhenUsed/>
    <w:rsid w:val="008077EF"/>
    <w:pPr>
      <w:spacing w:before="0" w:after="0" w:line="240" w:lineRule="auto"/>
      <w:ind w:left="284" w:hanging="284"/>
    </w:pPr>
    <w:rPr>
      <w:sz w:val="16"/>
      <w:szCs w:val="20"/>
    </w:rPr>
  </w:style>
  <w:style w:type="character" w:customStyle="1" w:styleId="NotedebasdepageCar">
    <w:name w:val="Note de bas de page Car"/>
    <w:basedOn w:val="Policepardfaut"/>
    <w:link w:val="Notedebasdepage"/>
    <w:uiPriority w:val="99"/>
    <w:rsid w:val="008077EF"/>
    <w:rPr>
      <w:rFonts w:ascii="Manrope" w:hAnsi="Manrope"/>
      <w:sz w:val="16"/>
      <w:szCs w:val="20"/>
    </w:rPr>
  </w:style>
  <w:style w:type="character" w:styleId="Appelnotedebasdep">
    <w:name w:val="footnote reference"/>
    <w:basedOn w:val="Policepardfaut"/>
    <w:uiPriority w:val="99"/>
    <w:semiHidden/>
    <w:unhideWhenUsed/>
    <w:rsid w:val="00F876EC"/>
    <w:rPr>
      <w:vertAlign w:val="superscript"/>
    </w:rPr>
  </w:style>
  <w:style w:type="character" w:styleId="Hyperlien">
    <w:name w:val="Hyperlink"/>
    <w:basedOn w:val="Policepardfaut"/>
    <w:uiPriority w:val="99"/>
    <w:unhideWhenUsed/>
    <w:rsid w:val="00E51245"/>
    <w:rPr>
      <w:color w:val="467886" w:themeColor="hyperlink"/>
      <w:u w:val="single"/>
    </w:rPr>
  </w:style>
  <w:style w:type="paragraph" w:customStyle="1" w:styleId="Titretableau">
    <w:name w:val="Titre tableau"/>
    <w:basedOn w:val="Normal"/>
    <w:qFormat/>
    <w:rsid w:val="003D7DBC"/>
    <w:pPr>
      <w:spacing w:before="0" w:after="0"/>
      <w:ind w:left="462" w:hanging="462"/>
    </w:pPr>
    <w:rPr>
      <w:b/>
      <w:bCs/>
      <w:sz w:val="18"/>
      <w:szCs w:val="18"/>
    </w:rPr>
  </w:style>
  <w:style w:type="paragraph" w:customStyle="1" w:styleId="Textetableau">
    <w:name w:val="Texte tableau"/>
    <w:basedOn w:val="Normal"/>
    <w:qFormat/>
    <w:rsid w:val="003D7DBC"/>
    <w:pPr>
      <w:spacing w:before="40" w:after="40"/>
    </w:pPr>
    <w:rPr>
      <w:sz w:val="18"/>
      <w:szCs w:val="18"/>
    </w:rPr>
  </w:style>
  <w:style w:type="paragraph" w:styleId="Corpsdetexte">
    <w:name w:val="Body Text"/>
    <w:basedOn w:val="Normal"/>
    <w:link w:val="CorpsdetexteCar"/>
    <w:uiPriority w:val="99"/>
    <w:semiHidden/>
    <w:unhideWhenUsed/>
    <w:rsid w:val="003D7DBC"/>
  </w:style>
  <w:style w:type="character" w:customStyle="1" w:styleId="CorpsdetexteCar">
    <w:name w:val="Corps de texte Car"/>
    <w:basedOn w:val="Policepardfaut"/>
    <w:link w:val="Corpsdetexte"/>
    <w:uiPriority w:val="99"/>
    <w:semiHidden/>
    <w:rsid w:val="003D7DBC"/>
    <w:rPr>
      <w:rFonts w:ascii="Manrope" w:hAnsi="Manrope"/>
      <w:sz w:val="20"/>
    </w:rPr>
  </w:style>
  <w:style w:type="character" w:styleId="Mentionnonrsolue">
    <w:name w:val="Unresolved Mention"/>
    <w:basedOn w:val="Policepardfaut"/>
    <w:uiPriority w:val="99"/>
    <w:semiHidden/>
    <w:unhideWhenUsed/>
    <w:rsid w:val="003D7DBC"/>
    <w:rPr>
      <w:color w:val="605E5C"/>
      <w:shd w:val="clear" w:color="auto" w:fill="E1DFDD"/>
    </w:rPr>
  </w:style>
  <w:style w:type="paragraph" w:customStyle="1" w:styleId="Indicationtableau">
    <w:name w:val="Indication tableau"/>
    <w:basedOn w:val="Textetableau"/>
    <w:qFormat/>
    <w:rsid w:val="00011570"/>
    <w:pPr>
      <w:spacing w:before="0" w:after="0"/>
      <w:jc w:val="center"/>
    </w:pPr>
  </w:style>
  <w:style w:type="character" w:styleId="Textedelespacerserv">
    <w:name w:val="Placeholder Text"/>
    <w:basedOn w:val="Policepardfaut"/>
    <w:uiPriority w:val="99"/>
    <w:semiHidden/>
    <w:rsid w:val="00BA1A7D"/>
    <w:rPr>
      <w:color w:val="666666"/>
    </w:rPr>
  </w:style>
  <w:style w:type="character" w:styleId="Lienvisit">
    <w:name w:val="FollowedHyperlink"/>
    <w:basedOn w:val="Policepardfaut"/>
    <w:uiPriority w:val="99"/>
    <w:semiHidden/>
    <w:unhideWhenUsed/>
    <w:rsid w:val="009A225E"/>
    <w:rPr>
      <w:color w:val="F0968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ap.ca/media/128/download"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nap.ca/media/128/download" TargetMode="External"/><Relationship Id="rId4" Type="http://schemas.openxmlformats.org/officeDocument/2006/relationships/settings" Target="settings.xml"/><Relationship Id="rId9" Type="http://schemas.openxmlformats.org/officeDocument/2006/relationships/hyperlink" Target="mailto:bureau-recherche@enap.ca"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172.17.33.19\dasg2\1000_admin\1700_cadre_normatif\modeles\modele_politique_procedure_guide_etc.dotx" TargetMode="External"/></Relationships>
</file>

<file path=word/theme/theme1.xml><?xml version="1.0" encoding="utf-8"?>
<a:theme xmlns:a="http://schemas.openxmlformats.org/drawingml/2006/main" name="Thème Office">
  <a:themeElements>
    <a:clrScheme name="ENAP">
      <a:dk1>
        <a:sysClr val="windowText" lastClr="000000"/>
      </a:dk1>
      <a:lt1>
        <a:sysClr val="window" lastClr="FFFFFF"/>
      </a:lt1>
      <a:dk2>
        <a:srgbClr val="D0D0D0"/>
      </a:dk2>
      <a:lt2>
        <a:srgbClr val="ECECE9"/>
      </a:lt2>
      <a:accent1>
        <a:srgbClr val="7CC2B3"/>
      </a:accent1>
      <a:accent2>
        <a:srgbClr val="37787F"/>
      </a:accent2>
      <a:accent3>
        <a:srgbClr val="E6D937"/>
      </a:accent3>
      <a:accent4>
        <a:srgbClr val="DC5637"/>
      </a:accent4>
      <a:accent5>
        <a:srgbClr val="70286B"/>
      </a:accent5>
      <a:accent6>
        <a:srgbClr val="696AAD"/>
      </a:accent6>
      <a:hlink>
        <a:srgbClr val="467886"/>
      </a:hlink>
      <a:folHlink>
        <a:srgbClr val="F0968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0581C-A0DE-4320-B583-133705549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modele_politique_procedure_guide_etc</Template>
  <TotalTime>1245</TotalTime>
  <Pages>6</Pages>
  <Words>1406</Words>
  <Characters>7735</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ECOLE NATIONALE D'ADMINISTRATION PUBLIQUE</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Lafrenière, Chantal</dc:creator>
  <cp:keywords/>
  <dc:description/>
  <cp:lastModifiedBy>Lafrenière, Chantal</cp:lastModifiedBy>
  <cp:revision>17</cp:revision>
  <dcterms:created xsi:type="dcterms:W3CDTF">2026-08-13T13:32:00Z</dcterms:created>
  <dcterms:modified xsi:type="dcterms:W3CDTF">2026-08-18T13:56:00Z</dcterms:modified>
</cp:coreProperties>
</file>